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293D8443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3EC034E2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32888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6EB994E5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60920A61" w14:textId="77777777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F17A6">
              <w:rPr>
                <w:rFonts w:ascii="Arial" w:hAnsi="Arial"/>
                <w:noProof/>
              </w:rPr>
              <w:t>vendredi 29 octobre 2021</w:t>
            </w:r>
            <w:r>
              <w:rPr>
                <w:rFonts w:ascii="Arial" w:hAnsi="Arial"/>
              </w:rPr>
              <w:fldChar w:fldCharType="end"/>
            </w:r>
          </w:p>
          <w:p w14:paraId="5DA5085F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1F3F1C40" w14:textId="4D7CCE5D" w:rsidR="00D84DE5" w:rsidRDefault="008862E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 SILVA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DAVID</w:t>
            </w:r>
          </w:p>
          <w:p w14:paraId="532B80C4" w14:textId="6A21C2C2" w:rsidR="00D84DE5" w:rsidRDefault="008862E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98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route de </w:t>
            </w:r>
            <w:proofErr w:type="spellStart"/>
            <w:r>
              <w:rPr>
                <w:rFonts w:ascii="Arial" w:hAnsi="Arial"/>
              </w:rPr>
              <w:t>Lyvette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14:paraId="46F7BDEA" w14:textId="7E471F96" w:rsidR="00D84DE5" w:rsidRDefault="008862E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78 320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LEVIS SAINT NOM</w:t>
            </w:r>
          </w:p>
        </w:tc>
      </w:tr>
    </w:tbl>
    <w:p w14:paraId="3807D868" w14:textId="77777777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2005CDFF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19BC7CAA" w14:textId="42233931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862EA">
        <w:rPr>
          <w:rFonts w:ascii="Arial" w:hAnsi="Arial"/>
          <w:bCs/>
        </w:rPr>
        <w:t>Monsieur</w:t>
      </w:r>
      <w:proofErr w:type="gramEnd"/>
      <w:r>
        <w:rPr>
          <w:rFonts w:ascii="Arial" w:hAnsi="Arial"/>
          <w:bCs/>
        </w:rPr>
        <w:t xml:space="preserve"> </w:t>
      </w:r>
      <w:r w:rsidR="008862EA">
        <w:rPr>
          <w:rFonts w:ascii="Arial" w:hAnsi="Arial"/>
          <w:bCs/>
        </w:rPr>
        <w:t>DA SILVA</w:t>
      </w:r>
      <w:r>
        <w:rPr>
          <w:rFonts w:ascii="Arial" w:hAnsi="Arial"/>
          <w:bCs/>
        </w:rPr>
        <w:t xml:space="preserve"> </w:t>
      </w:r>
      <w:r w:rsidR="008862EA">
        <w:rPr>
          <w:rFonts w:ascii="Arial" w:hAnsi="Arial"/>
          <w:bCs/>
        </w:rPr>
        <w:t>DAVID</w:t>
      </w:r>
    </w:p>
    <w:p w14:paraId="6F07551B" w14:textId="77777777" w:rsidR="00D84DE5" w:rsidRDefault="00D84DE5" w:rsidP="00D84DE5">
      <w:pPr>
        <w:pStyle w:val="Commentaire"/>
        <w:rPr>
          <w:rFonts w:ascii="Arial" w:hAnsi="Arial"/>
        </w:rPr>
      </w:pPr>
    </w:p>
    <w:p w14:paraId="0758D45D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75D7A875" w14:textId="77777777" w:rsidR="00D84DE5" w:rsidRDefault="00D84DE5" w:rsidP="00D84DE5">
      <w:pPr>
        <w:pStyle w:val="Commentaire"/>
        <w:rPr>
          <w:rFonts w:ascii="Arial" w:hAnsi="Arial"/>
        </w:rPr>
      </w:pPr>
    </w:p>
    <w:p w14:paraId="6D6684F1" w14:textId="652502C4" w:rsidR="00D84DE5" w:rsidRDefault="008862E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14:paraId="1106F5E2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53139AF8" w14:textId="6C66186E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862E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62EA">
        <w:rPr>
          <w:rFonts w:ascii="Arial" w:hAnsi="Arial"/>
          <w:bCs/>
        </w:rPr>
        <w:t>DA SILVA</w:t>
      </w:r>
      <w:r>
        <w:rPr>
          <w:rFonts w:ascii="Arial" w:hAnsi="Arial"/>
          <w:bCs/>
        </w:rPr>
        <w:t xml:space="preserve"> </w:t>
      </w:r>
      <w:r w:rsidR="008862EA">
        <w:rPr>
          <w:rFonts w:ascii="Arial" w:hAnsi="Arial"/>
          <w:bCs/>
        </w:rPr>
        <w:t>DAVID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862EA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862EA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8862EA">
        <w:rPr>
          <w:rFonts w:ascii="Arial" w:hAnsi="Arial"/>
          <w:iCs/>
        </w:rPr>
        <w:t>AB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322CFAF4" w14:textId="370C9849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862E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2A43AD6" w14:textId="77777777" w:rsidR="00D84DE5" w:rsidRDefault="00D84DE5" w:rsidP="00D84DE5">
      <w:pPr>
        <w:ind w:left="5670"/>
        <w:rPr>
          <w:rFonts w:cs="Arial"/>
          <w:bCs/>
        </w:rPr>
      </w:pPr>
    </w:p>
    <w:p w14:paraId="7171CF33" w14:textId="77777777" w:rsidR="006512EA" w:rsidRDefault="00D84DE5" w:rsidP="00D84DE5">
      <w:pPr>
        <w:pStyle w:val="Retraitcorpsdetexte"/>
      </w:pPr>
      <w:r>
        <w:t xml:space="preserve">Le Président </w:t>
      </w:r>
    </w:p>
    <w:p w14:paraId="3626BEDB" w14:textId="77777777" w:rsidR="00D350A6" w:rsidRDefault="00D350A6" w:rsidP="00D84DE5">
      <w:pPr>
        <w:pStyle w:val="Retraitcorpsdetexte"/>
      </w:pPr>
    </w:p>
    <w:p w14:paraId="0774B48C" w14:textId="77777777" w:rsidR="00D350A6" w:rsidRDefault="00D350A6" w:rsidP="00D84DE5">
      <w:pPr>
        <w:pStyle w:val="Retraitcorpsdetexte"/>
      </w:pPr>
    </w:p>
    <w:p w14:paraId="233F224C" w14:textId="77777777" w:rsidR="00D350A6" w:rsidRDefault="00D350A6" w:rsidP="00D84DE5">
      <w:pPr>
        <w:pStyle w:val="Retraitcorpsdetexte"/>
      </w:pPr>
    </w:p>
    <w:p w14:paraId="4813835E" w14:textId="77777777" w:rsidR="00D84DE5" w:rsidRDefault="00D84DE5" w:rsidP="00D84DE5">
      <w:pPr>
        <w:pStyle w:val="Retraitcorpsdetexte"/>
      </w:pPr>
      <w:r>
        <w:t>Philippe GREFFIER</w:t>
      </w:r>
    </w:p>
    <w:p w14:paraId="2FA38B1C" w14:textId="77777777" w:rsidR="00385AFF" w:rsidRDefault="00385AFF" w:rsidP="00D84DE5"/>
    <w:p w14:paraId="301C8278" w14:textId="77777777" w:rsidR="00385AFF" w:rsidRDefault="00385AFF" w:rsidP="00D84DE5"/>
    <w:p w14:paraId="50C61281" w14:textId="77777777" w:rsidR="00385AFF" w:rsidRDefault="00385AFF" w:rsidP="00D84DE5"/>
    <w:p w14:paraId="59C0C1B1" w14:textId="77777777" w:rsidR="005F0F78" w:rsidRDefault="005F0F78" w:rsidP="00D84DE5"/>
    <w:p w14:paraId="52D3938B" w14:textId="77777777" w:rsidR="005F0F78" w:rsidRDefault="005F0F78" w:rsidP="00D84DE5"/>
    <w:p w14:paraId="19D01916" w14:textId="77777777" w:rsidR="00385AFF" w:rsidRDefault="00385AFF" w:rsidP="00D84DE5"/>
    <w:p w14:paraId="5F5F0F72" w14:textId="77777777" w:rsidR="00385AFF" w:rsidRDefault="00385AFF" w:rsidP="00D84DE5"/>
    <w:p w14:paraId="5CE079EE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52F3A167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2AB2806B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503635A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1CF5645C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D17EEF3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A36855D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48A73D9E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6783BF70" w14:textId="77777777" w:rsidR="00D84DE5" w:rsidRDefault="00D84DE5" w:rsidP="00D84DE5">
      <w:pPr>
        <w:jc w:val="left"/>
        <w:rPr>
          <w:rFonts w:cs="Arial"/>
          <w:bCs/>
        </w:rPr>
      </w:pPr>
    </w:p>
    <w:p w14:paraId="44540F6B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67E04CA4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2E92871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5C12A0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E752F9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0B0B6A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65B56D2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791E7454" w14:textId="5B7CE50C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862E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62EA">
        <w:rPr>
          <w:rFonts w:ascii="Arial" w:hAnsi="Arial"/>
          <w:bCs/>
        </w:rPr>
        <w:t>DA SILVA</w:t>
      </w:r>
      <w:r>
        <w:rPr>
          <w:rFonts w:ascii="Arial" w:hAnsi="Arial"/>
          <w:bCs/>
        </w:rPr>
        <w:t xml:space="preserve"> </w:t>
      </w:r>
      <w:r w:rsidR="008862EA">
        <w:rPr>
          <w:rFonts w:ascii="Arial" w:hAnsi="Arial"/>
          <w:bCs/>
        </w:rPr>
        <w:t>DAVID</w:t>
      </w:r>
    </w:p>
    <w:p w14:paraId="2061A3A4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5CCF9E6C" w14:textId="7C57369C" w:rsidR="00D84DE5" w:rsidRDefault="008862E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Brunelle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14:paraId="23FD78E4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E138CA2" w14:textId="28CA37DC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862EA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8862EA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14:paraId="5F06F978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299D4989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21AD78D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2ACBFA57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6E4FA555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0086A3E5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484A3EF7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172B4860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635E5B1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5D9E3C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304931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18B1FC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3150353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F17A6">
              <w:rPr>
                <w:rFonts w:cs="Arial"/>
                <w:bCs/>
                <w:noProof/>
              </w:rPr>
              <w:t>vendredi 29 octobre 2021</w:t>
            </w:r>
            <w:r>
              <w:rPr>
                <w:rFonts w:cs="Arial"/>
                <w:bCs/>
              </w:rPr>
              <w:fldChar w:fldCharType="end"/>
            </w:r>
          </w:p>
          <w:p w14:paraId="6D16A13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833050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854E62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C0DAB9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37BFEBE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26E89EDC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5231D9C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F33D2A5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3224F024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4E1D53A5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561EAE1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720A922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A96F46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C2A2F3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6963169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96794F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5CAEBA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4C00FC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72844BFC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6AE8DB25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5863FCD4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3E072855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0EE73BA4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7E7C843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71FA8954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3373574C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022C00CC" w14:textId="77777777" w:rsidR="00D84DE5" w:rsidRDefault="00D84DE5" w:rsidP="00D84DE5">
      <w:pPr>
        <w:jc w:val="left"/>
        <w:rPr>
          <w:rFonts w:cs="Arial"/>
          <w:bCs/>
        </w:rPr>
      </w:pPr>
    </w:p>
    <w:p w14:paraId="6D274A6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175D54E4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28E7DBA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F7A2CAC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D10B61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526C156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AD3DB9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1C9BA6B7" w14:textId="40094D57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862E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62EA">
        <w:rPr>
          <w:rFonts w:ascii="Arial" w:hAnsi="Arial"/>
          <w:bCs/>
        </w:rPr>
        <w:t>DA SILVA</w:t>
      </w:r>
      <w:r>
        <w:rPr>
          <w:rFonts w:ascii="Arial" w:hAnsi="Arial"/>
          <w:bCs/>
        </w:rPr>
        <w:t xml:space="preserve"> </w:t>
      </w:r>
      <w:r w:rsidR="008862EA">
        <w:rPr>
          <w:rFonts w:ascii="Arial" w:hAnsi="Arial"/>
          <w:bCs/>
        </w:rPr>
        <w:t>DAVID</w:t>
      </w:r>
    </w:p>
    <w:p w14:paraId="1A578E2E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2BF62A11" w14:textId="06474327" w:rsidR="00D84DE5" w:rsidRDefault="008862E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Brunelle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14:paraId="1DB8A03A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EE78093" w14:textId="17C54C41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862EA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8862EA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14:paraId="223C6763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02570E98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0D79796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49DF4271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1504B794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71036A07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2B077067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1BED7C2B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576FDB9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947DDD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5172EF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57299A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487E155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F17A6">
              <w:rPr>
                <w:rFonts w:cs="Arial"/>
                <w:bCs/>
                <w:noProof/>
              </w:rPr>
              <w:t>vendredi 29 octobre 2021</w:t>
            </w:r>
            <w:r>
              <w:rPr>
                <w:rFonts w:cs="Arial"/>
                <w:bCs/>
              </w:rPr>
              <w:fldChar w:fldCharType="end"/>
            </w:r>
          </w:p>
          <w:p w14:paraId="28051A0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6C512B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16C57A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46B01E7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834ADCC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57FC2B66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019BC0E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65009F3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79A973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0A78AF9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368B274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36ED12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D5B460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19A212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0F5DDBC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13483A9C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54FD26D2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0EC7305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A9547BB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00C1500C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C9211" w14:textId="77777777" w:rsidR="009F17A6" w:rsidRDefault="009F17A6">
      <w:r>
        <w:separator/>
      </w:r>
    </w:p>
  </w:endnote>
  <w:endnote w:type="continuationSeparator" w:id="0">
    <w:p w14:paraId="1CDAFB0E" w14:textId="77777777" w:rsidR="009F17A6" w:rsidRDefault="009F1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B5EF1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D961EA9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533B1" w14:textId="77777777" w:rsidR="009F17A6" w:rsidRDefault="009F17A6">
      <w:r>
        <w:separator/>
      </w:r>
    </w:p>
  </w:footnote>
  <w:footnote w:type="continuationSeparator" w:id="0">
    <w:p w14:paraId="7007D2E4" w14:textId="77777777" w:rsidR="009F17A6" w:rsidRDefault="009F1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83DF7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233E017A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17A6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8862EA"/>
    <w:rsid w:val="00966849"/>
    <w:rsid w:val="009F17A6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E3D69D"/>
  <w15:chartTrackingRefBased/>
  <w15:docId w15:val="{D03F3FDB-A504-4611-85D8-98BBF4BBF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648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2021-10-29T13:36:00Z</dcterms:created>
  <dcterms:modified xsi:type="dcterms:W3CDTF">2021-10-29T13:36:00Z</dcterms:modified>
</cp:coreProperties>
</file>