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8F30C08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DEAE61B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9656CB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E04028A" w14:textId="77777777" w:rsidR="00E9725F" w:rsidRDefault="00E9725F" w:rsidP="000060FC">
            <w:pPr>
              <w:spacing w:before="120"/>
              <w:ind w:left="2198"/>
              <w:jc w:val="left"/>
            </w:pPr>
          </w:p>
          <w:p w14:paraId="26517063" w14:textId="77777777" w:rsidR="00E9725F" w:rsidRDefault="00E9725F" w:rsidP="000060FC">
            <w:pPr>
              <w:spacing w:before="120"/>
              <w:ind w:left="2198"/>
              <w:jc w:val="left"/>
            </w:pPr>
          </w:p>
          <w:p w14:paraId="5459C494" w14:textId="77777777" w:rsidR="00E9725F" w:rsidRDefault="00E9725F" w:rsidP="000060FC">
            <w:pPr>
              <w:spacing w:before="120"/>
              <w:ind w:left="2198"/>
              <w:jc w:val="left"/>
            </w:pPr>
          </w:p>
          <w:p w14:paraId="670DAFDB" w14:textId="77777777" w:rsidR="00E9725F" w:rsidRDefault="00E9725F" w:rsidP="000060FC">
            <w:pPr>
              <w:spacing w:before="120"/>
              <w:ind w:left="2198"/>
              <w:jc w:val="left"/>
            </w:pPr>
          </w:p>
          <w:p w14:paraId="078A5023" w14:textId="323197D2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9725F">
              <w:rPr>
                <w:noProof/>
              </w:rPr>
              <w:t>mardi 20 avril 2021</w:t>
            </w:r>
            <w:r w:rsidRPr="000060FC">
              <w:fldChar w:fldCharType="end"/>
            </w:r>
          </w:p>
          <w:p w14:paraId="6030F64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164D809" w14:textId="77777777" w:rsidR="000060FC" w:rsidRPr="000060FC" w:rsidRDefault="005D6FC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BENAC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Maxime</w:t>
            </w:r>
          </w:p>
          <w:p w14:paraId="24C0ADBC" w14:textId="06B367CF" w:rsidR="000060FC" w:rsidRPr="000060FC" w:rsidRDefault="005D6FC6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AVENUE DE TOULOUSE</w:t>
            </w:r>
            <w:r w:rsidR="000060FC" w:rsidRPr="000060FC">
              <w:t xml:space="preserve"> </w:t>
            </w:r>
          </w:p>
          <w:p w14:paraId="0ED5BE52" w14:textId="23300284" w:rsidR="000060FC" w:rsidRPr="000060FC" w:rsidRDefault="005D6FC6" w:rsidP="000060FC">
            <w:pPr>
              <w:spacing w:before="120"/>
              <w:ind w:left="2198"/>
              <w:jc w:val="left"/>
            </w:pPr>
            <w:r>
              <w:t>09700</w:t>
            </w:r>
            <w:r w:rsidR="000060FC" w:rsidRPr="000060FC">
              <w:t xml:space="preserve"> </w:t>
            </w:r>
            <w:r>
              <w:t>SAVERDUN</w:t>
            </w:r>
          </w:p>
        </w:tc>
      </w:tr>
    </w:tbl>
    <w:p w14:paraId="5B566F10" w14:textId="77777777" w:rsidR="00E9725F" w:rsidRDefault="00E9725F" w:rsidP="000060FC">
      <w:pPr>
        <w:spacing w:before="120"/>
        <w:rPr>
          <w:i/>
          <w:u w:val="single"/>
        </w:rPr>
      </w:pPr>
    </w:p>
    <w:p w14:paraId="0F187175" w14:textId="77777777" w:rsidR="00E9725F" w:rsidRDefault="00E9725F" w:rsidP="000060FC">
      <w:pPr>
        <w:spacing w:before="120"/>
        <w:rPr>
          <w:i/>
          <w:u w:val="single"/>
        </w:rPr>
      </w:pPr>
    </w:p>
    <w:p w14:paraId="28C0FD82" w14:textId="77777777" w:rsidR="00E9725F" w:rsidRDefault="00E9725F" w:rsidP="000060FC">
      <w:pPr>
        <w:spacing w:before="120"/>
        <w:rPr>
          <w:i/>
          <w:u w:val="single"/>
        </w:rPr>
      </w:pPr>
    </w:p>
    <w:p w14:paraId="5F216A3E" w14:textId="37C557AB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1FF5B679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06613A7" w14:textId="1E3ACA83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D6FC6">
        <w:rPr>
          <w:bCs/>
        </w:rPr>
        <w:t>Monsieur</w:t>
      </w:r>
      <w:r w:rsidRPr="000060FC">
        <w:rPr>
          <w:bCs/>
        </w:rPr>
        <w:t xml:space="preserve"> </w:t>
      </w:r>
      <w:r w:rsidR="005D6FC6">
        <w:rPr>
          <w:bCs/>
        </w:rPr>
        <w:t>BENAC</w:t>
      </w:r>
      <w:r w:rsidRPr="000060FC">
        <w:rPr>
          <w:bCs/>
        </w:rPr>
        <w:t xml:space="preserve"> </w:t>
      </w:r>
      <w:r w:rsidR="005D6FC6">
        <w:rPr>
          <w:bCs/>
        </w:rPr>
        <w:t>Maxime</w:t>
      </w:r>
    </w:p>
    <w:p w14:paraId="570CC363" w14:textId="77777777" w:rsidR="000060FC" w:rsidRPr="000060FC" w:rsidRDefault="000060FC" w:rsidP="000060FC">
      <w:pPr>
        <w:spacing w:before="120"/>
      </w:pPr>
    </w:p>
    <w:p w14:paraId="1FB07F03" w14:textId="1D8883E6" w:rsidR="000060FC" w:rsidRPr="000060FC" w:rsidRDefault="005D6FC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51056BF5" w14:textId="77777777" w:rsidR="000060FC" w:rsidRPr="000060FC" w:rsidRDefault="000060FC" w:rsidP="000060FC">
      <w:pPr>
        <w:spacing w:before="120"/>
        <w:ind w:firstLine="709"/>
      </w:pPr>
    </w:p>
    <w:p w14:paraId="580B75FC" w14:textId="3C2B41B0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D6FC6">
        <w:t>MAS SAINTES PUELLES</w:t>
      </w:r>
      <w:r w:rsidRPr="000060FC">
        <w:t xml:space="preserve">, </w:t>
      </w:r>
      <w:r w:rsidR="005D6FC6">
        <w:rPr>
          <w:bCs/>
        </w:rPr>
        <w:t xml:space="preserve">Domaine du </w:t>
      </w:r>
      <w:proofErr w:type="spellStart"/>
      <w:proofErr w:type="gramStart"/>
      <w:r w:rsidR="005D6FC6">
        <w:rPr>
          <w:bCs/>
        </w:rPr>
        <w:t>Quiriès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5D6FC6">
        <w:rPr>
          <w:iCs/>
        </w:rPr>
        <w:t>523</w:t>
      </w:r>
      <w:r w:rsidRPr="000060FC">
        <w:rPr>
          <w:iCs/>
        </w:rPr>
        <w:t xml:space="preserve">, section </w:t>
      </w:r>
      <w:r w:rsidR="005D6FC6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D6FC6">
        <w:t>20/04/2021</w:t>
      </w:r>
      <w:r w:rsidRPr="000060FC">
        <w:t>, veuillez trouver ci-joint au présent courrier :</w:t>
      </w:r>
    </w:p>
    <w:p w14:paraId="4ABA388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517C08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B40DB7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22F824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3A68E4D" w14:textId="76BC62FF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D6FC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7AE0101" w14:textId="77777777" w:rsidR="000060FC" w:rsidRPr="000060FC" w:rsidRDefault="000060FC" w:rsidP="000060FC">
      <w:pPr>
        <w:spacing w:before="240"/>
        <w:ind w:left="709"/>
      </w:pPr>
    </w:p>
    <w:p w14:paraId="296965D2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B73F6B1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3ACBB02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330B4E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E9A119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7A17C63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792DB428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EF88E" w14:textId="77777777" w:rsidR="00DA3511" w:rsidRDefault="00DA3511">
      <w:r>
        <w:separator/>
      </w:r>
    </w:p>
  </w:endnote>
  <w:endnote w:type="continuationSeparator" w:id="0">
    <w:p w14:paraId="50F9622A" w14:textId="77777777" w:rsidR="00DA3511" w:rsidRDefault="00DA3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CEFAD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31373FF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C55E7A9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CE1F2" w14:textId="77777777" w:rsidR="00DA3511" w:rsidRDefault="00DA3511">
      <w:r>
        <w:separator/>
      </w:r>
    </w:p>
  </w:footnote>
  <w:footnote w:type="continuationSeparator" w:id="0">
    <w:p w14:paraId="3DE93200" w14:textId="77777777" w:rsidR="00DA3511" w:rsidRDefault="00DA3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DA3511"/>
    <w:rsid w:val="000060FC"/>
    <w:rsid w:val="000445BA"/>
    <w:rsid w:val="00165F7E"/>
    <w:rsid w:val="002463C1"/>
    <w:rsid w:val="002B5E55"/>
    <w:rsid w:val="003F1ED7"/>
    <w:rsid w:val="00493659"/>
    <w:rsid w:val="00596BD2"/>
    <w:rsid w:val="005D6FC6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DA3511"/>
    <w:rsid w:val="00E00F56"/>
    <w:rsid w:val="00E70B6C"/>
    <w:rsid w:val="00E94BAE"/>
    <w:rsid w:val="00E9725F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110701"/>
  <w15:chartTrackingRefBased/>
  <w15:docId w15:val="{D3148415-2824-431B-8CBA-F6A42809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2021-04-20T09:43:00Z</cp:lastPrinted>
  <dcterms:created xsi:type="dcterms:W3CDTF">2021-04-20T09:42:00Z</dcterms:created>
  <dcterms:modified xsi:type="dcterms:W3CDTF">2021-04-20T09:45:00Z</dcterms:modified>
</cp:coreProperties>
</file>