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3C4A20" w:rsidRDefault="003C4A2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C4A20" w:rsidRDefault="003C4A2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C4A20">
              <w:rPr>
                <w:rFonts w:ascii="Arial" w:hAnsi="Arial"/>
                <w:noProof/>
              </w:rPr>
              <w:t>lundi 5 août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70C8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CALVET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D84DE5" w:rsidRDefault="00E70C8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 AYRIVIERS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70C86" w:rsidP="00E70C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3C4A20" w:rsidRDefault="003C4A20" w:rsidP="00D84DE5">
      <w:pPr>
        <w:pStyle w:val="Commentaire"/>
        <w:rPr>
          <w:rFonts w:ascii="Arial" w:hAnsi="Arial"/>
          <w:i/>
          <w:u w:val="single"/>
        </w:rPr>
      </w:pPr>
    </w:p>
    <w:p w:rsidR="003C4A20" w:rsidRDefault="003C4A20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70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70C8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70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E70C86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70C8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70C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Claires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4A20">
              <w:rPr>
                <w:rFonts w:cs="Arial"/>
                <w:bCs/>
                <w:noProof/>
              </w:rPr>
              <w:t>lundi 5 août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E70C86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70C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Claires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4A20">
              <w:rPr>
                <w:rFonts w:cs="Arial"/>
                <w:bCs/>
                <w:noProof/>
              </w:rPr>
              <w:t>lundi 5 août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FFC" w:rsidRDefault="00E47FFC">
      <w:r>
        <w:separator/>
      </w:r>
    </w:p>
  </w:endnote>
  <w:endnote w:type="continuationSeparator" w:id="0">
    <w:p w:rsidR="00E47FFC" w:rsidRDefault="00E47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FFC" w:rsidRDefault="00E47FFC">
      <w:r>
        <w:separator/>
      </w:r>
    </w:p>
  </w:footnote>
  <w:footnote w:type="continuationSeparator" w:id="0">
    <w:p w:rsidR="00E47FFC" w:rsidRDefault="00E47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FFC"/>
    <w:rsid w:val="00170917"/>
    <w:rsid w:val="00252476"/>
    <w:rsid w:val="00296C3E"/>
    <w:rsid w:val="002D7FB2"/>
    <w:rsid w:val="00305A9D"/>
    <w:rsid w:val="00385AFF"/>
    <w:rsid w:val="003C4A20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17EE5"/>
    <w:rsid w:val="00D3327B"/>
    <w:rsid w:val="00D350A6"/>
    <w:rsid w:val="00D84DE5"/>
    <w:rsid w:val="00DD635A"/>
    <w:rsid w:val="00E47FFC"/>
    <w:rsid w:val="00E70C86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13C0FE-BE97-4C31-95D1-F262FEA2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4A2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4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EA833-0EBB-41DC-A54A-C15E41B1F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2019-08-05T08:25:00Z</cp:lastPrinted>
  <dcterms:created xsi:type="dcterms:W3CDTF">2019-08-05T08:25:00Z</dcterms:created>
  <dcterms:modified xsi:type="dcterms:W3CDTF">2019-08-05T08:26:00Z</dcterms:modified>
</cp:coreProperties>
</file>