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3EDC">
              <w:rPr>
                <w:rFonts w:ascii="Arial" w:hAnsi="Arial"/>
                <w:noProof/>
              </w:rPr>
              <w:t>vendredi 19 juillet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55DB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CALVET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15688F" w:rsidRDefault="00955D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 AYRIVIERS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55DB0" w:rsidP="00955DB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55D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5DB0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955DB0"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55DB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55D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5DB0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955DB0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55DB0">
        <w:rPr>
          <w:rFonts w:ascii="Arial" w:hAnsi="Arial"/>
        </w:rPr>
        <w:t>AIROUX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55DB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55D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CALVET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55D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Claires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3EDC">
              <w:rPr>
                <w:rFonts w:cs="Arial"/>
                <w:bCs/>
                <w:noProof/>
              </w:rPr>
              <w:t>vendredi 19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55D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CALVET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55D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Claires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3EDC">
              <w:rPr>
                <w:rFonts w:cs="Arial"/>
                <w:bCs/>
                <w:noProof/>
              </w:rPr>
              <w:t>vendredi 19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EDC" w:rsidRDefault="00033EDC">
      <w:r>
        <w:separator/>
      </w:r>
    </w:p>
  </w:endnote>
  <w:endnote w:type="continuationSeparator" w:id="0">
    <w:p w:rsidR="00033EDC" w:rsidRDefault="0003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EDC" w:rsidRDefault="00033EDC">
      <w:r>
        <w:separator/>
      </w:r>
    </w:p>
  </w:footnote>
  <w:footnote w:type="continuationSeparator" w:id="0">
    <w:p w:rsidR="00033EDC" w:rsidRDefault="00033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EDC"/>
    <w:rsid w:val="000325F5"/>
    <w:rsid w:val="00033EDC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55DB0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0D7F38-980D-4AFF-B87C-A721F876E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D86D1-45F9-4E1E-94EF-351585F7E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793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2019-07-19T07:53:00Z</dcterms:created>
  <dcterms:modified xsi:type="dcterms:W3CDTF">2019-07-19T07:53:00Z</dcterms:modified>
</cp:coreProperties>
</file>