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82409">
              <w:rPr>
                <w:rFonts w:ascii="Arial" w:hAnsi="Arial"/>
                <w:noProof/>
              </w:rPr>
              <w:t>lundi 15 janvier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332A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ALBERT</w:t>
            </w:r>
          </w:p>
          <w:p w:rsidR="0015688F" w:rsidRDefault="003332A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Missy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332A8" w:rsidP="003332A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332A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32A8">
        <w:rPr>
          <w:rFonts w:ascii="Arial" w:hAnsi="Arial"/>
          <w:bCs/>
        </w:rPr>
        <w:t>LAURET</w:t>
      </w:r>
      <w:r>
        <w:rPr>
          <w:rFonts w:ascii="Arial" w:hAnsi="Arial"/>
          <w:bCs/>
        </w:rPr>
        <w:t xml:space="preserve"> </w:t>
      </w:r>
      <w:r w:rsidR="003332A8">
        <w:rPr>
          <w:rFonts w:ascii="Arial" w:hAnsi="Arial"/>
          <w:bCs/>
        </w:rPr>
        <w:t>ALBERT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332A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332A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332A8">
        <w:rPr>
          <w:rFonts w:ascii="Arial" w:hAnsi="Arial"/>
          <w:bCs/>
        </w:rPr>
        <w:t>LAURET</w:t>
      </w:r>
      <w:r>
        <w:rPr>
          <w:rFonts w:ascii="Arial" w:hAnsi="Arial"/>
          <w:bCs/>
        </w:rPr>
        <w:t xml:space="preserve"> </w:t>
      </w:r>
      <w:r w:rsidR="003332A8">
        <w:rPr>
          <w:rFonts w:ascii="Arial" w:hAnsi="Arial"/>
          <w:bCs/>
        </w:rPr>
        <w:t>ALBERT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332A8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332A8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3332A8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332A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982409" w:rsidRDefault="00982409" w:rsidP="0015688F"/>
    <w:p w:rsidR="00982409" w:rsidRDefault="00982409" w:rsidP="0015688F"/>
    <w:p w:rsidR="00982409" w:rsidRDefault="00982409" w:rsidP="0015688F"/>
    <w:p w:rsidR="00982409" w:rsidRDefault="00982409" w:rsidP="0015688F"/>
    <w:p w:rsidR="00982409" w:rsidRDefault="00982409" w:rsidP="0015688F"/>
    <w:p w:rsidR="00982409" w:rsidRDefault="00982409" w:rsidP="0015688F"/>
    <w:p w:rsidR="00982409" w:rsidRDefault="00982409" w:rsidP="0015688F">
      <w:bookmarkStart w:id="0" w:name="_GoBack"/>
      <w:bookmarkEnd w:id="0"/>
    </w:p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332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332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Missy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332A8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3332A8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82409">
              <w:rPr>
                <w:rFonts w:cs="Arial"/>
                <w:bCs/>
                <w:noProof/>
              </w:rPr>
              <w:t>lundi 15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332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332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Missy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332A8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3332A8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82409">
              <w:rPr>
                <w:rFonts w:cs="Arial"/>
                <w:bCs/>
                <w:noProof/>
              </w:rPr>
              <w:t>lundi 15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AE5" w:rsidRDefault="00B04AE5">
      <w:r>
        <w:separator/>
      </w:r>
    </w:p>
  </w:endnote>
  <w:endnote w:type="continuationSeparator" w:id="0">
    <w:p w:rsidR="00B04AE5" w:rsidRDefault="00B04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AE5" w:rsidRDefault="00B04AE5">
      <w:r>
        <w:separator/>
      </w:r>
    </w:p>
  </w:footnote>
  <w:footnote w:type="continuationSeparator" w:id="0">
    <w:p w:rsidR="00B04AE5" w:rsidRDefault="00B04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AE5"/>
    <w:rsid w:val="000325F5"/>
    <w:rsid w:val="0015688F"/>
    <w:rsid w:val="00224910"/>
    <w:rsid w:val="00243875"/>
    <w:rsid w:val="00280E8D"/>
    <w:rsid w:val="00330661"/>
    <w:rsid w:val="003332A8"/>
    <w:rsid w:val="00336732"/>
    <w:rsid w:val="005A0FA8"/>
    <w:rsid w:val="00780188"/>
    <w:rsid w:val="008C28E3"/>
    <w:rsid w:val="008E019E"/>
    <w:rsid w:val="0090446F"/>
    <w:rsid w:val="009641BF"/>
    <w:rsid w:val="00965A31"/>
    <w:rsid w:val="00982409"/>
    <w:rsid w:val="009C3148"/>
    <w:rsid w:val="00AE2A88"/>
    <w:rsid w:val="00AE53DB"/>
    <w:rsid w:val="00B04AE5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DCF5C2-7E58-45E0-9E00-A0FD8DDAF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8240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2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84AAA-B4AF-4736-B71D-7F24CE28C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796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2018-01-15T13:46:00Z</cp:lastPrinted>
  <dcterms:created xsi:type="dcterms:W3CDTF">2018-01-15T13:45:00Z</dcterms:created>
  <dcterms:modified xsi:type="dcterms:W3CDTF">2018-01-15T13:50:00Z</dcterms:modified>
</cp:coreProperties>
</file>