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37A7B">
              <w:rPr>
                <w:rFonts w:ascii="Arial" w:hAnsi="Arial"/>
                <w:noProof/>
              </w:rPr>
              <w:t>mardi 10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B0FC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STCHERBATCHENKO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D84DE5" w:rsidRDefault="006B0FC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Castelnaudary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B0FC5" w:rsidP="006B0FC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B0F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STCHERBATCHENKO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B0FC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B0F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STCHERBATCHENKO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B0FC5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B0FC5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6B0FC5">
        <w:rPr>
          <w:rFonts w:ascii="Arial" w:hAnsi="Arial"/>
          <w:iCs/>
        </w:rPr>
        <w:t>ZT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0FC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STCHERBATCHENKO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B0FC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 Grabat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B0FC5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6B0FC5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7A7B">
              <w:rPr>
                <w:rFonts w:cs="Arial"/>
                <w:bCs/>
                <w:noProof/>
              </w:rPr>
              <w:t>mardi 10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STCHERBATCHENKO</w:t>
      </w:r>
      <w:r>
        <w:rPr>
          <w:rFonts w:ascii="Arial" w:hAnsi="Arial"/>
          <w:bCs/>
        </w:rPr>
        <w:t xml:space="preserve"> </w:t>
      </w:r>
      <w:r w:rsidR="006B0FC5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B0FC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 Grabat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B0FC5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6B0FC5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7A7B">
              <w:rPr>
                <w:rFonts w:cs="Arial"/>
                <w:bCs/>
                <w:noProof/>
              </w:rPr>
              <w:t>mardi 10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A7B" w:rsidRDefault="00237A7B">
      <w:r>
        <w:separator/>
      </w:r>
    </w:p>
  </w:endnote>
  <w:endnote w:type="continuationSeparator" w:id="0">
    <w:p w:rsidR="00237A7B" w:rsidRDefault="0023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A7B" w:rsidRDefault="00237A7B">
      <w:r>
        <w:separator/>
      </w:r>
    </w:p>
  </w:footnote>
  <w:footnote w:type="continuationSeparator" w:id="0">
    <w:p w:rsidR="00237A7B" w:rsidRDefault="00237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A7B"/>
    <w:rsid w:val="00170917"/>
    <w:rsid w:val="00237A7B"/>
    <w:rsid w:val="002D7FB2"/>
    <w:rsid w:val="00305A9D"/>
    <w:rsid w:val="00385AFF"/>
    <w:rsid w:val="003D1660"/>
    <w:rsid w:val="003F7D70"/>
    <w:rsid w:val="00633EE3"/>
    <w:rsid w:val="006512EA"/>
    <w:rsid w:val="006B0FC5"/>
    <w:rsid w:val="006B5B1A"/>
    <w:rsid w:val="006E612F"/>
    <w:rsid w:val="006F52A1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2C711-6A48-4473-9247-2D1B78654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683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2014-06-10T11:16:00Z</dcterms:created>
  <dcterms:modified xsi:type="dcterms:W3CDTF">2014-06-10T11:16:00Z</dcterms:modified>
</cp:coreProperties>
</file>