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0E26D2E9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5697D81C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7E022BA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3EFB3619" w14:textId="77777777" w:rsidR="0098389D" w:rsidRDefault="0098389D" w:rsidP="000060FC">
            <w:pPr>
              <w:spacing w:before="120"/>
              <w:ind w:left="2198"/>
              <w:jc w:val="left"/>
            </w:pPr>
          </w:p>
          <w:p w14:paraId="1A9AF0A4" w14:textId="77777777" w:rsidR="0098389D" w:rsidRDefault="0098389D" w:rsidP="000060FC">
            <w:pPr>
              <w:spacing w:before="120"/>
              <w:ind w:left="2198"/>
              <w:jc w:val="left"/>
            </w:pPr>
          </w:p>
          <w:p w14:paraId="5AD9D924" w14:textId="77777777" w:rsidR="0098389D" w:rsidRDefault="0098389D" w:rsidP="000060FC">
            <w:pPr>
              <w:spacing w:before="120"/>
              <w:ind w:left="2198"/>
              <w:jc w:val="left"/>
            </w:pPr>
          </w:p>
          <w:p w14:paraId="36DA94D4" w14:textId="77777777" w:rsidR="0098389D" w:rsidRDefault="0098389D" w:rsidP="000060FC">
            <w:pPr>
              <w:spacing w:before="120"/>
              <w:ind w:left="2198"/>
              <w:jc w:val="left"/>
            </w:pPr>
          </w:p>
          <w:p w14:paraId="1A4A9FBD" w14:textId="13044E2E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8389D">
              <w:rPr>
                <w:noProof/>
              </w:rPr>
              <w:t>jeudi 6 janvier 2022</w:t>
            </w:r>
            <w:r w:rsidRPr="000060FC">
              <w:fldChar w:fldCharType="end"/>
            </w:r>
          </w:p>
          <w:p w14:paraId="3BDEC8E9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6CCE75C6" w14:textId="27B1D3F0" w:rsidR="000060FC" w:rsidRPr="000060FC" w:rsidRDefault="004F6C7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SOTO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Nicolas</w:t>
            </w:r>
          </w:p>
          <w:p w14:paraId="478912AF" w14:textId="157B26B0" w:rsidR="000060FC" w:rsidRPr="000060FC" w:rsidRDefault="004F6C78" w:rsidP="000060FC">
            <w:pPr>
              <w:spacing w:before="120"/>
              <w:ind w:left="2198"/>
              <w:jc w:val="left"/>
            </w:pPr>
            <w:r>
              <w:t xml:space="preserve">Chemin La </w:t>
            </w:r>
            <w:proofErr w:type="spellStart"/>
            <w:r>
              <w:t>Bretone</w:t>
            </w:r>
            <w:proofErr w:type="spellEnd"/>
            <w:r w:rsidR="000060FC" w:rsidRPr="000060FC">
              <w:t xml:space="preserve"> </w:t>
            </w:r>
          </w:p>
          <w:p w14:paraId="709E90D3" w14:textId="653B24F4" w:rsidR="000060FC" w:rsidRPr="000060FC" w:rsidRDefault="004F6C78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MARTIN LALANDE</w:t>
            </w:r>
          </w:p>
        </w:tc>
      </w:tr>
    </w:tbl>
    <w:p w14:paraId="76857F8E" w14:textId="77777777" w:rsidR="0098389D" w:rsidRDefault="0098389D" w:rsidP="000060FC">
      <w:pPr>
        <w:spacing w:before="120"/>
        <w:rPr>
          <w:i/>
          <w:u w:val="single"/>
        </w:rPr>
      </w:pPr>
    </w:p>
    <w:p w14:paraId="6B499E4D" w14:textId="77777777" w:rsidR="0098389D" w:rsidRDefault="0098389D" w:rsidP="000060FC">
      <w:pPr>
        <w:spacing w:before="120"/>
        <w:rPr>
          <w:i/>
          <w:u w:val="single"/>
        </w:rPr>
      </w:pPr>
    </w:p>
    <w:p w14:paraId="0CDEE346" w14:textId="77777777" w:rsidR="0098389D" w:rsidRDefault="0098389D" w:rsidP="000060FC">
      <w:pPr>
        <w:spacing w:before="120"/>
        <w:rPr>
          <w:i/>
          <w:u w:val="single"/>
        </w:rPr>
      </w:pPr>
    </w:p>
    <w:p w14:paraId="0275E99F" w14:textId="024ADBCC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00903C5A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3867F608" w14:textId="244A6B56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4F6C78">
        <w:rPr>
          <w:bCs/>
        </w:rPr>
        <w:t>Monsieur</w:t>
      </w:r>
      <w:r w:rsidRPr="000060FC">
        <w:rPr>
          <w:bCs/>
        </w:rPr>
        <w:t xml:space="preserve"> </w:t>
      </w:r>
      <w:r w:rsidR="004F6C78">
        <w:rPr>
          <w:bCs/>
        </w:rPr>
        <w:t>SOTO</w:t>
      </w:r>
      <w:r w:rsidRPr="000060FC">
        <w:rPr>
          <w:bCs/>
        </w:rPr>
        <w:t xml:space="preserve"> </w:t>
      </w:r>
      <w:r w:rsidR="004F6C78">
        <w:rPr>
          <w:bCs/>
        </w:rPr>
        <w:t>Nicolas</w:t>
      </w:r>
    </w:p>
    <w:p w14:paraId="07565743" w14:textId="77777777" w:rsidR="000060FC" w:rsidRPr="000060FC" w:rsidRDefault="000060FC" w:rsidP="000060FC">
      <w:pPr>
        <w:spacing w:before="120"/>
      </w:pPr>
    </w:p>
    <w:p w14:paraId="165E5B37" w14:textId="091B6C5B" w:rsidR="000060FC" w:rsidRPr="000060FC" w:rsidRDefault="004F6C78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3CDE1776" w14:textId="77777777" w:rsidR="000060FC" w:rsidRPr="000060FC" w:rsidRDefault="000060FC" w:rsidP="000060FC">
      <w:pPr>
        <w:spacing w:before="120"/>
        <w:ind w:firstLine="709"/>
      </w:pPr>
    </w:p>
    <w:p w14:paraId="2F36D279" w14:textId="7D2858AC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4F6C78">
        <w:t>SAINT MARTIN LALANDE</w:t>
      </w:r>
      <w:r w:rsidRPr="000060FC">
        <w:t xml:space="preserve">, </w:t>
      </w:r>
      <w:r w:rsidR="004F6C78">
        <w:rPr>
          <w:bCs/>
        </w:rPr>
        <w:t xml:space="preserve">Chemin La </w:t>
      </w:r>
      <w:proofErr w:type="spellStart"/>
      <w:proofErr w:type="gramStart"/>
      <w:r w:rsidR="004F6C78">
        <w:rPr>
          <w:bCs/>
        </w:rPr>
        <w:t>Bretone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4F6C78">
        <w:rPr>
          <w:iCs/>
        </w:rPr>
        <w:t>524</w:t>
      </w:r>
      <w:r w:rsidRPr="000060FC">
        <w:rPr>
          <w:iCs/>
        </w:rPr>
        <w:t xml:space="preserve">, section </w:t>
      </w:r>
      <w:r w:rsidR="004F6C78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du, veuillez trouver ci-joint au présent courrier :</w:t>
      </w:r>
    </w:p>
    <w:p w14:paraId="6535462B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47D1D422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57C4077F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1660899A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108B9318" w14:textId="70B62721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4F6C78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5596B165" w14:textId="77777777" w:rsidR="000060FC" w:rsidRPr="000060FC" w:rsidRDefault="000060FC" w:rsidP="000060FC">
      <w:pPr>
        <w:spacing w:before="240"/>
        <w:ind w:left="709"/>
      </w:pPr>
    </w:p>
    <w:p w14:paraId="112059F1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21273BC2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792C46B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2A187AA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9DE4C9C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02E044A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60678264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3BC5F" w14:textId="77777777" w:rsidR="000A5D6F" w:rsidRDefault="000A5D6F">
      <w:r>
        <w:separator/>
      </w:r>
    </w:p>
  </w:endnote>
  <w:endnote w:type="continuationSeparator" w:id="0">
    <w:p w14:paraId="2A7CB7A1" w14:textId="77777777" w:rsidR="000A5D6F" w:rsidRDefault="000A5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C7F6E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C718AA2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0AE0435E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9CB95" w14:textId="77777777" w:rsidR="000A5D6F" w:rsidRDefault="000A5D6F">
      <w:r>
        <w:separator/>
      </w:r>
    </w:p>
  </w:footnote>
  <w:footnote w:type="continuationSeparator" w:id="0">
    <w:p w14:paraId="663FF91D" w14:textId="77777777" w:rsidR="000A5D6F" w:rsidRDefault="000A5D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0A5D6F"/>
    <w:rsid w:val="000060FC"/>
    <w:rsid w:val="000445BA"/>
    <w:rsid w:val="000A5D6F"/>
    <w:rsid w:val="00165F7E"/>
    <w:rsid w:val="002463C1"/>
    <w:rsid w:val="002B5E55"/>
    <w:rsid w:val="003F1ED7"/>
    <w:rsid w:val="00493659"/>
    <w:rsid w:val="004F6C78"/>
    <w:rsid w:val="00596BD2"/>
    <w:rsid w:val="006566AA"/>
    <w:rsid w:val="006B5C30"/>
    <w:rsid w:val="00713659"/>
    <w:rsid w:val="009521D0"/>
    <w:rsid w:val="0098389D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878A86"/>
  <w15:chartTrackingRefBased/>
  <w15:docId w15:val="{BE6DBD35-80BF-4E96-867A-DC4829307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2022-01-06T14:09:00Z</cp:lastPrinted>
  <dcterms:created xsi:type="dcterms:W3CDTF">2022-01-06T14:08:00Z</dcterms:created>
  <dcterms:modified xsi:type="dcterms:W3CDTF">2022-01-06T14:10:00Z</dcterms:modified>
</cp:coreProperties>
</file>