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E76D6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03D8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DELCROS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D84DE5" w:rsidRDefault="00A03D8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Cinq Croix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03D8E" w:rsidP="00A03D8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28300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AMILLY OUERRAY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03D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DELCROS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03D8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03D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DELCROS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03D8E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03D8E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A03D8E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03D8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9E76D6" w:rsidRDefault="009E76D6" w:rsidP="00D84DE5">
      <w:bookmarkStart w:id="0" w:name="_GoBack"/>
      <w:bookmarkEnd w:id="0"/>
    </w:p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385AFF">
        <w:t xml:space="preserve">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DELCROS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03D8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03D8E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A03D8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76D6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DELCROS</w:t>
      </w:r>
      <w:r>
        <w:rPr>
          <w:rFonts w:ascii="Arial" w:hAnsi="Arial"/>
          <w:bCs/>
        </w:rPr>
        <w:t xml:space="preserve"> </w:t>
      </w:r>
      <w:r w:rsidR="00A03D8E">
        <w:rPr>
          <w:rFonts w:ascii="Arial" w:hAnsi="Arial"/>
          <w:bCs/>
        </w:rPr>
        <w:t>Hervé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03D8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03D8E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A03D8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E76D6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A5A" w:rsidRDefault="00630A5A">
      <w:r>
        <w:separator/>
      </w:r>
    </w:p>
  </w:endnote>
  <w:endnote w:type="continuationSeparator" w:id="0">
    <w:p w:rsidR="00630A5A" w:rsidRDefault="00630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A5A" w:rsidRDefault="00630A5A">
      <w:r>
        <w:separator/>
      </w:r>
    </w:p>
  </w:footnote>
  <w:footnote w:type="continuationSeparator" w:id="0">
    <w:p w:rsidR="00630A5A" w:rsidRDefault="00630A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A5A"/>
    <w:rsid w:val="00170917"/>
    <w:rsid w:val="0026269A"/>
    <w:rsid w:val="002D7FB2"/>
    <w:rsid w:val="00305A9D"/>
    <w:rsid w:val="00385AFF"/>
    <w:rsid w:val="003D1660"/>
    <w:rsid w:val="003F7D70"/>
    <w:rsid w:val="00630A5A"/>
    <w:rsid w:val="00633EE3"/>
    <w:rsid w:val="006512EA"/>
    <w:rsid w:val="00661E52"/>
    <w:rsid w:val="006B5B1A"/>
    <w:rsid w:val="006F52A1"/>
    <w:rsid w:val="009E76D6"/>
    <w:rsid w:val="00A03D8E"/>
    <w:rsid w:val="00A878A4"/>
    <w:rsid w:val="00B1718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E76D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76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356DE-F5DE-46F8-9612-5B776AA01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681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2014-11-24T14:03:00Z</cp:lastPrinted>
  <dcterms:created xsi:type="dcterms:W3CDTF">2014-11-24T14:02:00Z</dcterms:created>
  <dcterms:modified xsi:type="dcterms:W3CDTF">2014-11-24T14:03:00Z</dcterms:modified>
</cp:coreProperties>
</file>