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1223B">
              <w:rPr>
                <w:rFonts w:ascii="Arial" w:hAnsi="Arial"/>
                <w:noProof/>
              </w:rPr>
              <w:t>vendredi 5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0680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CARATGE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Bruno</w:t>
            </w:r>
          </w:p>
          <w:p w:rsidR="00D84DE5" w:rsidRDefault="0010680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Georges BERNARD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06803" w:rsidP="0010680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27000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EVREUX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068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CARATGE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0680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068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CARATGE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Bruno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6803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06803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106803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680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A1223B" w:rsidRDefault="00A1223B" w:rsidP="00D84DE5">
      <w:bookmarkStart w:id="0" w:name="_GoBack"/>
      <w:bookmarkEnd w:id="0"/>
    </w:p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CARATGE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0680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6803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106803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223B">
              <w:rPr>
                <w:rFonts w:cs="Arial"/>
                <w:bCs/>
                <w:noProof/>
              </w:rPr>
              <w:t>vendredi 5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CARATGE</w:t>
      </w:r>
      <w:r>
        <w:rPr>
          <w:rFonts w:ascii="Arial" w:hAnsi="Arial"/>
          <w:bCs/>
        </w:rPr>
        <w:t xml:space="preserve"> </w:t>
      </w:r>
      <w:r w:rsidR="00106803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0680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6803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106803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223B">
              <w:rPr>
                <w:rFonts w:cs="Arial"/>
                <w:bCs/>
                <w:noProof/>
              </w:rPr>
              <w:t>vendredi 5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A96" w:rsidRDefault="00DB1A96">
      <w:r>
        <w:separator/>
      </w:r>
    </w:p>
  </w:endnote>
  <w:endnote w:type="continuationSeparator" w:id="0">
    <w:p w:rsidR="00DB1A96" w:rsidRDefault="00DB1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A96" w:rsidRDefault="00DB1A96">
      <w:r>
        <w:separator/>
      </w:r>
    </w:p>
  </w:footnote>
  <w:footnote w:type="continuationSeparator" w:id="0">
    <w:p w:rsidR="00DB1A96" w:rsidRDefault="00DB1A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A96"/>
    <w:rsid w:val="00106803"/>
    <w:rsid w:val="00170917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15BD"/>
    <w:rsid w:val="00A1223B"/>
    <w:rsid w:val="00A878A4"/>
    <w:rsid w:val="00B17184"/>
    <w:rsid w:val="00D84DE5"/>
    <w:rsid w:val="00DB1A96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D61BE-85E3-4A4B-B9E1-F7D8EC91B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681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2014-12-05T12:18:00Z</cp:lastPrinted>
  <dcterms:created xsi:type="dcterms:W3CDTF">2014-12-05T12:18:00Z</dcterms:created>
  <dcterms:modified xsi:type="dcterms:W3CDTF">2014-12-05T12:18:00Z</dcterms:modified>
</cp:coreProperties>
</file>