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15688F" w:rsidRDefault="0015688F" w:rsidP="00E54CBD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15688F" w:rsidRDefault="0015688F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EE73C1">
              <w:rPr>
                <w:rFonts w:ascii="Arial" w:hAnsi="Arial"/>
                <w:noProof/>
              </w:rPr>
              <w:t>jeudi 17 avril 2014</w:t>
            </w:r>
            <w:r>
              <w:rPr>
                <w:rFonts w:ascii="Arial" w:hAnsi="Arial"/>
              </w:rPr>
              <w:fldChar w:fldCharType="end"/>
            </w:r>
          </w:p>
          <w:p w:rsidR="0015688F" w:rsidRDefault="0015688F" w:rsidP="00E54CBD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15688F" w:rsidRDefault="00495660" w:rsidP="00E54CBD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CARATGE</w:t>
            </w:r>
            <w:r w:rsidR="0015688F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Bruno</w:t>
            </w:r>
          </w:p>
          <w:p w:rsidR="0015688F" w:rsidRDefault="00495660" w:rsidP="00E54CBD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13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Georges BERNARD</w:t>
            </w:r>
            <w:r w:rsidR="0015688F">
              <w:rPr>
                <w:rFonts w:ascii="Arial" w:hAnsi="Arial"/>
              </w:rPr>
              <w:t xml:space="preserve"> </w:t>
            </w:r>
          </w:p>
          <w:p w:rsidR="0015688F" w:rsidRDefault="00495660" w:rsidP="00495660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27000</w:t>
            </w:r>
            <w:r w:rsidR="0015688F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EVREUX</w:t>
            </w:r>
          </w:p>
        </w:tc>
      </w:tr>
    </w:tbl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15688F" w:rsidRDefault="0015688F" w:rsidP="0015688F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15688F" w:rsidRDefault="0015688F" w:rsidP="0015688F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49566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95660">
        <w:rPr>
          <w:rFonts w:ascii="Arial" w:hAnsi="Arial"/>
          <w:bCs/>
        </w:rPr>
        <w:t>CARATGE</w:t>
      </w:r>
      <w:r>
        <w:rPr>
          <w:rFonts w:ascii="Arial" w:hAnsi="Arial"/>
          <w:bCs/>
        </w:rPr>
        <w:t xml:space="preserve"> </w:t>
      </w:r>
      <w:r w:rsidR="00495660">
        <w:rPr>
          <w:rFonts w:ascii="Arial" w:hAnsi="Arial"/>
          <w:bCs/>
        </w:rPr>
        <w:t>Bruno</w:t>
      </w:r>
    </w:p>
    <w:p w:rsidR="0015688F" w:rsidRDefault="0015688F" w:rsidP="0015688F">
      <w:pPr>
        <w:pStyle w:val="Commentaire"/>
        <w:rPr>
          <w:rFonts w:ascii="Arial" w:hAnsi="Arial"/>
        </w:rPr>
      </w:pPr>
    </w:p>
    <w:p w:rsidR="0015688F" w:rsidRDefault="00495660" w:rsidP="0015688F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</w:rPr>
        <w:t>,</w:t>
      </w:r>
    </w:p>
    <w:p w:rsidR="0015688F" w:rsidRDefault="0015688F" w:rsidP="0015688F">
      <w:pPr>
        <w:pStyle w:val="Commentaire"/>
        <w:ind w:firstLine="709"/>
        <w:rPr>
          <w:rFonts w:ascii="Arial" w:hAnsi="Arial"/>
        </w:rPr>
      </w:pP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à l’étude de la demande d’installation du projet d’assainissement non collectif de </w:t>
      </w:r>
      <w:r w:rsidR="0049566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495660">
        <w:rPr>
          <w:rFonts w:ascii="Arial" w:hAnsi="Arial"/>
          <w:bCs/>
        </w:rPr>
        <w:t>CARATGE</w:t>
      </w:r>
      <w:r>
        <w:rPr>
          <w:rFonts w:ascii="Arial" w:hAnsi="Arial"/>
          <w:bCs/>
        </w:rPr>
        <w:t xml:space="preserve"> </w:t>
      </w:r>
      <w:r w:rsidR="00495660">
        <w:rPr>
          <w:rFonts w:ascii="Arial" w:hAnsi="Arial"/>
          <w:bCs/>
        </w:rPr>
        <w:t>Bruno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495660">
        <w:rPr>
          <w:rFonts w:ascii="Arial" w:hAnsi="Arial"/>
        </w:rPr>
        <w:t>MAS SAINTES PUELLES</w:t>
      </w:r>
      <w:r>
        <w:rPr>
          <w:rFonts w:ascii="Arial" w:hAnsi="Arial"/>
        </w:rPr>
        <w:t xml:space="preserve">, nous émettons un </w:t>
      </w:r>
      <w:r>
        <w:rPr>
          <w:rFonts w:ascii="Arial" w:hAnsi="Arial"/>
          <w:b/>
          <w:bCs/>
        </w:rPr>
        <w:t>avis favorable</w:t>
      </w:r>
      <w:r>
        <w:rPr>
          <w:rFonts w:ascii="Arial" w:hAnsi="Arial"/>
        </w:rPr>
        <w:t xml:space="preserve"> à la mise en place d’une filière d’assainissement non collectif sur la parcelle </w:t>
      </w:r>
      <w:r>
        <w:rPr>
          <w:rFonts w:ascii="Arial" w:hAnsi="Arial"/>
          <w:iCs/>
        </w:rPr>
        <w:t>n°</w:t>
      </w:r>
      <w:r w:rsidR="00495660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495660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Conformément au dossier d’étude de mise en place d’une installation d’assainissement non collectif transmis la filière d’assainissement sera constituée d’une f</w:t>
      </w:r>
      <w:r w:rsidR="00EE73C1">
        <w:rPr>
          <w:rFonts w:ascii="Arial" w:hAnsi="Arial"/>
        </w:rPr>
        <w:t>ilière agréée de 8 EH</w:t>
      </w:r>
      <w:r>
        <w:rPr>
          <w:rFonts w:ascii="Arial" w:hAnsi="Arial"/>
        </w:rPr>
        <w:t>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>Le dimensionnement de la filière d’assainissement devra être conforme à la réglementation en vigueur et les travaux devront être réalisés conformément au DTU 64-1.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Afin de vous permettre de nous avertir du commencement des travaux, vous voudrez bien trouver ci-joint la fiche </w:t>
      </w:r>
      <w:r>
        <w:rPr>
          <w:rFonts w:ascii="Arial" w:hAnsi="Arial"/>
          <w:i/>
          <w:iCs/>
        </w:rPr>
        <w:t>navette de commencement des travaux</w:t>
      </w:r>
      <w:r>
        <w:rPr>
          <w:rFonts w:ascii="Arial" w:hAnsi="Arial"/>
        </w:rPr>
        <w:t xml:space="preserve"> à nous renvoyer dés le début des travaux.</w:t>
      </w:r>
    </w:p>
    <w:p w:rsidR="0015688F" w:rsidRDefault="0015688F" w:rsidP="0015688F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  <w:b/>
          <w:bCs/>
        </w:rPr>
        <w:t>Quelques jours avant le recouvrement du dispositif</w:t>
      </w:r>
      <w:r>
        <w:rPr>
          <w:rFonts w:ascii="Arial" w:hAnsi="Arial"/>
        </w:rPr>
        <w:t xml:space="preserve">, nous vous demandons de bien vouloir prendre contact avec La Communauté de Communes de Castelnaudary Lauragais Audois afin de </w:t>
      </w:r>
      <w:r>
        <w:rPr>
          <w:rFonts w:ascii="Arial" w:hAnsi="Arial"/>
          <w:b/>
          <w:bCs/>
        </w:rPr>
        <w:t>planifier un rendez vous</w:t>
      </w:r>
      <w:r>
        <w:rPr>
          <w:rFonts w:ascii="Arial" w:hAnsi="Arial"/>
        </w:rPr>
        <w:t xml:space="preserve"> pour vérifier la conformité des travaux réalisés.</w:t>
      </w:r>
    </w:p>
    <w:p w:rsidR="0015688F" w:rsidRDefault="0015688F" w:rsidP="0015688F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495660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15688F" w:rsidP="0015688F">
      <w:pPr>
        <w:pStyle w:val="Retraitcorpsdetexte"/>
      </w:pPr>
      <w:r>
        <w:t xml:space="preserve">Le Président </w:t>
      </w:r>
    </w:p>
    <w:p w:rsidR="0015688F" w:rsidRDefault="0015688F" w:rsidP="0015688F">
      <w:pPr>
        <w:pStyle w:val="Retraitcorpsdetexte"/>
      </w:pPr>
      <w:r>
        <w:t xml:space="preserve">de </w:t>
      </w:r>
      <w:r w:rsidR="00336732">
        <w:t>l</w:t>
      </w:r>
      <w:r>
        <w:t>a</w:t>
      </w:r>
      <w:r w:rsidR="00336732">
        <w:t xml:space="preserve"> </w:t>
      </w:r>
      <w:r>
        <w:t>Communauté de Communes Castelnaudary Lauragais Audois</w:t>
      </w:r>
    </w:p>
    <w:p w:rsidR="0015688F" w:rsidRDefault="0015688F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336732" w:rsidRDefault="00336732" w:rsidP="0015688F">
      <w:pPr>
        <w:ind w:left="5670"/>
        <w:rPr>
          <w:rFonts w:cs="Arial"/>
          <w:bCs/>
        </w:rPr>
      </w:pPr>
    </w:p>
    <w:p w:rsidR="00280E8D" w:rsidRDefault="00280E8D" w:rsidP="0015688F">
      <w:pPr>
        <w:ind w:left="5670"/>
        <w:rPr>
          <w:rFonts w:cs="Arial"/>
          <w:bCs/>
        </w:rPr>
      </w:pPr>
      <w:r w:rsidRPr="00280E8D">
        <w:rPr>
          <w:rFonts w:cs="Arial"/>
          <w:bCs/>
        </w:rPr>
        <w:t xml:space="preserve">               Philippe GREFFIER</w:t>
      </w:r>
    </w:p>
    <w:p w:rsidR="0015688F" w:rsidRDefault="0015688F" w:rsidP="0015688F">
      <w:pPr>
        <w:jc w:val="left"/>
        <w:rPr>
          <w:rFonts w:cs="Arial"/>
          <w:bCs/>
          <w:u w:val="single"/>
        </w:rPr>
      </w:pPr>
    </w:p>
    <w:p w:rsidR="0015688F" w:rsidRDefault="0015688F" w:rsidP="0015688F"/>
    <w:p w:rsidR="0015688F" w:rsidRDefault="0015688F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243875" w:rsidRDefault="00243875" w:rsidP="0015688F"/>
    <w:p w:rsidR="0015688F" w:rsidRDefault="0015688F" w:rsidP="0015688F">
      <w:pPr>
        <w:rPr>
          <w:rFonts w:cs="Arial"/>
          <w:smallCaps/>
        </w:rPr>
      </w:pPr>
      <w:r>
        <w:t xml:space="preserve">PJ : Procès verbal de vérification de la demande d’installation de la filière d’assainissement non collectif </w:t>
      </w:r>
      <w:r>
        <w:rPr>
          <w:rFonts w:cs="Arial"/>
          <w:smallCaps/>
        </w:rPr>
        <w:t>(formulaire F01)</w:t>
      </w:r>
    </w:p>
    <w:p w:rsidR="0015688F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  <w:r>
        <w:rPr>
          <w:rFonts w:cs="Arial"/>
          <w:b/>
        </w:rP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701"/>
        <w:gridCol w:w="2224"/>
      </w:tblGrid>
      <w:tr w:rsidR="0015688F" w:rsidTr="00E54CBD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 id="_x0000_i1026" type="#_x0000_t75" style="width:132pt;height:52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495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9566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CARATGE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Bruno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9566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La Planque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95660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495660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102"/>
        <w:gridCol w:w="4607"/>
      </w:tblGrid>
      <w:tr w:rsidR="0015688F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  <w:bookmarkStart w:id="0" w:name="_GoBack"/>
            <w:bookmarkEnd w:id="0"/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  <w:p w:rsidR="00280E8D" w:rsidRDefault="00280E8D" w:rsidP="00280E8D">
            <w:pPr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E73C1">
              <w:rPr>
                <w:rFonts w:cs="Arial"/>
                <w:bCs/>
                <w:noProof/>
              </w:rPr>
              <w:t>jeudi 17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     </w:t>
            </w:r>
            <w:r w:rsidR="0015688F">
              <w:rPr>
                <w:rFonts w:cs="Arial"/>
                <w:bCs/>
              </w:rPr>
              <w:t xml:space="preserve">Le Président </w:t>
            </w:r>
          </w:p>
          <w:p w:rsidR="00336732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D</w:t>
            </w:r>
            <w:r w:rsidR="0015688F">
              <w:rPr>
                <w:rFonts w:cs="Arial"/>
                <w:bCs/>
              </w:rPr>
              <w:t xml:space="preserve">e La Communauté de Communes </w:t>
            </w:r>
          </w:p>
          <w:p w:rsidR="0015688F" w:rsidRDefault="00336732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</w:t>
            </w:r>
            <w:r w:rsidR="0015688F">
              <w:rPr>
                <w:rFonts w:cs="Arial"/>
                <w:bCs/>
              </w:rPr>
              <w:t>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336732" w:rsidRDefault="00336732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              Philippe GREFFIER</w:t>
            </w:r>
          </w:p>
        </w:tc>
      </w:tr>
      <w:tr w:rsidR="00336732" w:rsidTr="00280E8D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102" w:type="dxa"/>
          </w:tcPr>
          <w:p w:rsidR="00336732" w:rsidRDefault="00336732" w:rsidP="00E54CBD">
            <w:pPr>
              <w:jc w:val="center"/>
              <w:rPr>
                <w:rFonts w:cs="Arial"/>
                <w:bCs/>
              </w:rPr>
            </w:pPr>
          </w:p>
        </w:tc>
        <w:tc>
          <w:tcPr>
            <w:tcW w:w="4607" w:type="dxa"/>
          </w:tcPr>
          <w:p w:rsidR="00336732" w:rsidRDefault="00336732" w:rsidP="00336732">
            <w:pPr>
              <w:rPr>
                <w:rFonts w:cs="Arial"/>
                <w:bCs/>
              </w:rPr>
            </w:pPr>
          </w:p>
        </w:tc>
      </w:tr>
    </w:tbl>
    <w:p w:rsidR="00280E8D" w:rsidRDefault="00280E8D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4"/>
        <w:gridCol w:w="4671"/>
        <w:gridCol w:w="2254"/>
      </w:tblGrid>
      <w:tr w:rsidR="0015688F" w:rsidTr="00280E8D">
        <w:tblPrEx>
          <w:tblCellMar>
            <w:top w:w="0" w:type="dxa"/>
            <w:bottom w:w="0" w:type="dxa"/>
          </w:tblCellMar>
        </w:tblPrEx>
        <w:tc>
          <w:tcPr>
            <w:tcW w:w="278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>
              <w:rPr>
                <w:rFonts w:cs="Arial"/>
                <w:b/>
              </w:rPr>
              <w:pict>
                <v:shape id="_x0000_i1027" type="#_x0000_t75" style="width:132pt;height:51.75pt">
                  <v:imagedata r:id="rId8" o:title="A LOGO-ADMIN"/>
                </v:shape>
              </w:pict>
            </w:r>
          </w:p>
        </w:tc>
        <w:tc>
          <w:tcPr>
            <w:tcW w:w="4671" w:type="dxa"/>
            <w:vAlign w:val="center"/>
          </w:tcPr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C765D4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C765D4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15688F" w:rsidRPr="00C765D4" w:rsidRDefault="0015688F" w:rsidP="00E54CBD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C765D4">
              <w:rPr>
                <w:rFonts w:cs="Arial"/>
                <w:sz w:val="20"/>
                <w:lang w:val="fr-FR" w:eastAsia="fr-FR"/>
              </w:rPr>
              <w:t xml:space="preserve">demande d’installation de la </w:t>
            </w:r>
            <w:proofErr w:type="spellStart"/>
            <w:r w:rsidRPr="00C765D4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C765D4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15688F" w:rsidRDefault="0015688F" w:rsidP="00E54CBD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F01)</w:t>
            </w:r>
          </w:p>
        </w:tc>
        <w:tc>
          <w:tcPr>
            <w:tcW w:w="2254" w:type="dxa"/>
          </w:tcPr>
          <w:p w:rsidR="0015688F" w:rsidRDefault="0015688F" w:rsidP="00E54CBD">
            <w:pPr>
              <w:jc w:val="left"/>
              <w:rPr>
                <w:rFonts w:cs="Arial"/>
                <w:b/>
              </w:rPr>
            </w:pPr>
          </w:p>
        </w:tc>
      </w:tr>
    </w:tbl>
    <w:p w:rsidR="0015688F" w:rsidRDefault="0015688F" w:rsidP="0015688F">
      <w:pPr>
        <w:jc w:val="left"/>
        <w:rPr>
          <w:rFonts w:cs="Arial"/>
          <w:bCs/>
        </w:rPr>
      </w:pP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 xml:space="preserve">M.OURLIAC </w:t>
      </w:r>
      <w:proofErr w:type="gramStart"/>
      <w:r>
        <w:rPr>
          <w:iCs/>
        </w:rPr>
        <w:t>Christian</w:t>
      </w:r>
      <w:r>
        <w:rPr>
          <w:i/>
        </w:rPr>
        <w:t> </w:t>
      </w:r>
      <w:r>
        <w:rPr>
          <w:rFonts w:cs="Arial"/>
          <w:bCs/>
        </w:rPr>
        <w:t>,</w:t>
      </w:r>
      <w:proofErr w:type="gramEnd"/>
      <w:r>
        <w:rPr>
          <w:rFonts w:cs="Arial"/>
          <w:bCs/>
        </w:rPr>
        <w:t xml:space="preserve"> Responsable du SPANC,</w:t>
      </w:r>
    </w:p>
    <w:p w:rsidR="0015688F" w:rsidRDefault="0015688F" w:rsidP="0015688F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15688F" w:rsidRDefault="0015688F" w:rsidP="0015688F">
      <w:pPr>
        <w:rPr>
          <w:rFonts w:cs="Arial"/>
          <w:bCs/>
        </w:rPr>
      </w:pPr>
      <w:r>
        <w:rPr>
          <w:rFonts w:cs="Arial"/>
          <w:bCs/>
        </w:rPr>
        <w:t>Vu le projet de filière d’assainissement non collectif mentionné dans la demande d’installation d’assainissement collectif transmise à La Communauté de Communes de Castelnaudary Lauragais Audois par :</w:t>
      </w:r>
    </w:p>
    <w:p w:rsidR="0015688F" w:rsidRDefault="0049566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Monsieur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CARATGE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Bruno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qui</w:t>
      </w:r>
      <w:proofErr w:type="gramEnd"/>
      <w:r>
        <w:rPr>
          <w:rFonts w:ascii="Arial" w:hAnsi="Arial"/>
          <w:bCs/>
        </w:rPr>
        <w:t xml:space="preserve"> sera situé sur la parcelle :</w:t>
      </w:r>
    </w:p>
    <w:p w:rsidR="0015688F" w:rsidRDefault="00495660" w:rsidP="0015688F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Domaine de La Planque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15688F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MAS SAINTES PUELLES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15688F" w:rsidRDefault="0015688F" w:rsidP="0015688F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495660">
        <w:rPr>
          <w:rFonts w:ascii="Arial" w:hAnsi="Arial"/>
          <w:iCs/>
        </w:rPr>
        <w:t>61</w:t>
      </w:r>
      <w:r>
        <w:rPr>
          <w:rFonts w:ascii="Arial" w:hAnsi="Arial"/>
          <w:iCs/>
        </w:rPr>
        <w:t xml:space="preserve">, section </w:t>
      </w:r>
      <w:r w:rsidR="00495660">
        <w:rPr>
          <w:rFonts w:ascii="Arial" w:hAnsi="Arial"/>
          <w:iCs/>
        </w:rPr>
        <w:t>ZI</w:t>
      </w:r>
      <w:r>
        <w:rPr>
          <w:rFonts w:ascii="Arial" w:hAnsi="Arial"/>
          <w:iCs/>
        </w:rPr>
        <w:t>.</w:t>
      </w:r>
    </w:p>
    <w:p w:rsidR="0015688F" w:rsidRDefault="0015688F" w:rsidP="0015688F">
      <w:pPr>
        <w:pStyle w:val="Commentaire"/>
        <w:jc w:val="center"/>
        <w:rPr>
          <w:rFonts w:ascii="Arial" w:hAnsi="Arial"/>
          <w:bCs/>
        </w:rPr>
      </w:pPr>
    </w:p>
    <w:p w:rsidR="0015688F" w:rsidRDefault="0015688F" w:rsidP="0015688F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15688F" w:rsidRDefault="0015688F" w:rsidP="0015688F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le projet de filière d’assainissement non collectif présenté dans la demande d’installation est conforme à la réglementation en vigueur.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 projet mentionné dans la demande d’installation d’assainissement non collectif.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 de Castelnaudary Lauragais Audois</w:t>
      </w:r>
      <w:r>
        <w:rPr>
          <w:rFonts w:ascii="Arial" w:hAnsi="Arial"/>
          <w:bCs/>
        </w:rPr>
        <w:t>.</w:t>
      </w:r>
    </w:p>
    <w:p w:rsidR="0015688F" w:rsidRDefault="0015688F" w:rsidP="0015688F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15688F" w:rsidTr="00E54CBD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15688F" w:rsidRDefault="0015688F" w:rsidP="00E54CBD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EE73C1">
              <w:rPr>
                <w:rFonts w:cs="Arial"/>
                <w:bCs/>
                <w:noProof/>
              </w:rPr>
              <w:t>jeudi 17 avril 2014</w:t>
            </w:r>
            <w:r>
              <w:rPr>
                <w:rFonts w:cs="Arial"/>
                <w:bCs/>
              </w:rPr>
              <w:fldChar w:fldCharType="end"/>
            </w: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280E8D" w:rsidRDefault="00280E8D" w:rsidP="00E54CBD">
            <w:pPr>
              <w:jc w:val="center"/>
              <w:rPr>
                <w:rFonts w:cs="Arial"/>
                <w:bCs/>
              </w:rPr>
            </w:pPr>
          </w:p>
          <w:p w:rsidR="0015688F" w:rsidRDefault="0015688F" w:rsidP="00E54CBD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Président de La Communauté de Communes Castelnaudary Lauragais Audois</w:t>
            </w:r>
          </w:p>
          <w:p w:rsidR="00280E8D" w:rsidRDefault="00280E8D" w:rsidP="00E54CBD">
            <w:pPr>
              <w:rPr>
                <w:rFonts w:cs="Arial"/>
                <w:bCs/>
              </w:rPr>
            </w:pPr>
          </w:p>
          <w:p w:rsidR="00280E8D" w:rsidRDefault="00280E8D" w:rsidP="00E54CBD">
            <w:pPr>
              <w:rPr>
                <w:rFonts w:cs="Arial"/>
                <w:bCs/>
              </w:rPr>
            </w:pPr>
            <w:r w:rsidRPr="00280E8D">
              <w:rPr>
                <w:rFonts w:cs="Arial"/>
                <w:bCs/>
              </w:rPr>
              <w:t xml:space="preserve">               Philippe GREFFIER</w:t>
            </w:r>
          </w:p>
        </w:tc>
      </w:tr>
    </w:tbl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280E8D" w:rsidRDefault="00280E8D" w:rsidP="0015688F">
      <w:pPr>
        <w:tabs>
          <w:tab w:val="left" w:pos="3543"/>
          <w:tab w:val="left" w:pos="6661"/>
          <w:tab w:val="left" w:pos="9779"/>
        </w:tabs>
        <w:ind w:left="426"/>
        <w:jc w:val="left"/>
        <w:rPr>
          <w:rFonts w:cs="Arial"/>
          <w:b/>
        </w:rPr>
      </w:pPr>
    </w:p>
    <w:p w:rsidR="0015688F" w:rsidRDefault="0015688F" w:rsidP="0015688F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rPr>
          <w:rFonts w:cs="Arial"/>
          <w:b/>
        </w:rPr>
        <w:t>EXEMPLAIRE A RETOURNER SIGNE A LA COMMUNAUTE DE COMMUNES</w:t>
      </w:r>
    </w:p>
    <w:p w:rsidR="00E54CBD" w:rsidRDefault="00E54CBD"/>
    <w:sectPr w:rsidR="00E54CBD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00B7A" w:rsidRDefault="00800B7A">
      <w:r>
        <w:separator/>
      </w:r>
    </w:p>
  </w:endnote>
  <w:endnote w:type="continuationSeparator" w:id="0">
    <w:p w:rsidR="00800B7A" w:rsidRDefault="00800B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ind w:firstLine="71"/>
      <w:jc w:val="left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E54CBD" w:rsidRDefault="00E54CBD">
    <w:pPr>
      <w:ind w:firstLine="71"/>
      <w:jc w:val="left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00B7A" w:rsidRDefault="00800B7A">
      <w:r>
        <w:separator/>
      </w:r>
    </w:p>
  </w:footnote>
  <w:footnote w:type="continuationSeparator" w:id="0">
    <w:p w:rsidR="00800B7A" w:rsidRDefault="00800B7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CBD" w:rsidRDefault="00E54CBD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E54CBD" w:rsidRDefault="00E54CBD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00B7A"/>
    <w:rsid w:val="0015688F"/>
    <w:rsid w:val="00243875"/>
    <w:rsid w:val="00280E8D"/>
    <w:rsid w:val="00330661"/>
    <w:rsid w:val="00336732"/>
    <w:rsid w:val="00495660"/>
    <w:rsid w:val="00800B7A"/>
    <w:rsid w:val="008E019E"/>
    <w:rsid w:val="0090446F"/>
    <w:rsid w:val="00C765D4"/>
    <w:rsid w:val="00D5661A"/>
    <w:rsid w:val="00E54CBD"/>
    <w:rsid w:val="00EE7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15688F"/>
    <w:pPr>
      <w:jc w:val="right"/>
    </w:pPr>
    <w:rPr>
      <w:sz w:val="10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15688F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15688F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15688F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15688F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01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683BE83-B1B5-4C4B-948E-0664E1FB3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F01 FAVORABLE</Template>
  <TotalTime>1</TotalTime>
  <Pages>3</Pages>
  <Words>861</Words>
  <Characters>4736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5586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2014-04-17T11:43:00Z</cp:lastPrinted>
  <dcterms:created xsi:type="dcterms:W3CDTF">2014-04-17T11:42:00Z</dcterms:created>
  <dcterms:modified xsi:type="dcterms:W3CDTF">2014-04-17T11:43:00Z</dcterms:modified>
</cp:coreProperties>
</file>