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3EE7B2A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4C9F72F2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3686E6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1C0998FD" w14:textId="7777777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A507F">
              <w:rPr>
                <w:noProof/>
              </w:rPr>
              <w:t>jeudi 19 août 2021</w:t>
            </w:r>
            <w:r w:rsidRPr="000060FC">
              <w:fldChar w:fldCharType="end"/>
            </w:r>
          </w:p>
          <w:p w14:paraId="373EEB0B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03CBC344" w14:textId="6839D831" w:rsidR="000060FC" w:rsidRPr="000060FC" w:rsidRDefault="00135A5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MELLI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Claude</w:t>
            </w:r>
          </w:p>
          <w:p w14:paraId="3B0EB902" w14:textId="50E1AE4B" w:rsidR="000060FC" w:rsidRPr="000060FC" w:rsidRDefault="00135A55" w:rsidP="000060FC">
            <w:pPr>
              <w:spacing w:before="120"/>
              <w:ind w:left="2198"/>
              <w:jc w:val="left"/>
            </w:pPr>
            <w:r>
              <w:t>Co d'Encens</w:t>
            </w:r>
            <w:r w:rsidR="000060FC" w:rsidRPr="000060FC">
              <w:t xml:space="preserve"> </w:t>
            </w:r>
          </w:p>
          <w:p w14:paraId="3EDC4922" w14:textId="58CCC5A8" w:rsidR="000060FC" w:rsidRPr="000060FC" w:rsidRDefault="00135A55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LABECEDE-LAURAGAIS</w:t>
            </w:r>
          </w:p>
        </w:tc>
      </w:tr>
    </w:tbl>
    <w:p w14:paraId="0EF7BD9F" w14:textId="77777777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51323B8D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0F23724F" w14:textId="4A2D7AC5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35A55">
        <w:rPr>
          <w:bCs/>
        </w:rPr>
        <w:t>Monsieur</w:t>
      </w:r>
      <w:r w:rsidRPr="000060FC">
        <w:rPr>
          <w:bCs/>
        </w:rPr>
        <w:t xml:space="preserve"> </w:t>
      </w:r>
      <w:r w:rsidR="00135A55">
        <w:rPr>
          <w:bCs/>
        </w:rPr>
        <w:t>MELLI</w:t>
      </w:r>
      <w:r w:rsidRPr="000060FC">
        <w:rPr>
          <w:bCs/>
        </w:rPr>
        <w:t xml:space="preserve"> </w:t>
      </w:r>
      <w:r w:rsidR="00135A55">
        <w:rPr>
          <w:bCs/>
        </w:rPr>
        <w:t>Claude</w:t>
      </w:r>
    </w:p>
    <w:p w14:paraId="5DE4EB42" w14:textId="77777777" w:rsidR="000060FC" w:rsidRPr="000060FC" w:rsidRDefault="000060FC" w:rsidP="000060FC">
      <w:pPr>
        <w:spacing w:before="120"/>
      </w:pPr>
    </w:p>
    <w:p w14:paraId="32222369" w14:textId="19845E6A" w:rsidR="000060FC" w:rsidRPr="000060FC" w:rsidRDefault="00135A55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62B54437" w14:textId="77777777" w:rsidR="000060FC" w:rsidRPr="000060FC" w:rsidRDefault="000060FC" w:rsidP="000060FC">
      <w:pPr>
        <w:spacing w:before="120"/>
        <w:ind w:firstLine="709"/>
      </w:pPr>
    </w:p>
    <w:p w14:paraId="5F06E059" w14:textId="339C890C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35A55">
        <w:t>LABECEDE-LAURAGAIS</w:t>
      </w:r>
      <w:r w:rsidRPr="000060FC">
        <w:t xml:space="preserve">, </w:t>
      </w:r>
      <w:r w:rsidR="00135A55">
        <w:rPr>
          <w:bCs/>
        </w:rPr>
        <w:t xml:space="preserve">Co </w:t>
      </w:r>
      <w:proofErr w:type="gramStart"/>
      <w:r w:rsidR="00135A55">
        <w:rPr>
          <w:bCs/>
        </w:rPr>
        <w:t>d'Encens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135A55">
        <w:rPr>
          <w:iCs/>
        </w:rPr>
        <w:t>590</w:t>
      </w:r>
      <w:r w:rsidRPr="000060FC">
        <w:rPr>
          <w:iCs/>
        </w:rPr>
        <w:t xml:space="preserve">, section </w:t>
      </w:r>
      <w:r w:rsidR="00135A55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35A55">
        <w:t>19/08/2021</w:t>
      </w:r>
      <w:r w:rsidRPr="000060FC">
        <w:t>, veuillez trouver ci-joint au présent courrier :</w:t>
      </w:r>
    </w:p>
    <w:p w14:paraId="25D9A587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29AFF4CD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5E4F1E42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1C48B640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2C847AC9" w14:textId="6A81B069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35A55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71673A12" w14:textId="77777777" w:rsidR="000060FC" w:rsidRPr="000060FC" w:rsidRDefault="000060FC" w:rsidP="000060FC">
      <w:pPr>
        <w:spacing w:before="240"/>
        <w:ind w:left="709"/>
      </w:pPr>
    </w:p>
    <w:p w14:paraId="202BC891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4ABA1840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6041243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E17516F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F9BE80B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B21A3DF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14986C7E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97354" w14:textId="77777777" w:rsidR="004A507F" w:rsidRDefault="004A507F">
      <w:r>
        <w:separator/>
      </w:r>
    </w:p>
  </w:endnote>
  <w:endnote w:type="continuationSeparator" w:id="0">
    <w:p w14:paraId="05A44477" w14:textId="77777777" w:rsidR="004A507F" w:rsidRDefault="004A5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06A8B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5443C07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75BF90D0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BBD4B" w14:textId="77777777" w:rsidR="004A507F" w:rsidRDefault="004A507F">
      <w:r>
        <w:separator/>
      </w:r>
    </w:p>
  </w:footnote>
  <w:footnote w:type="continuationSeparator" w:id="0">
    <w:p w14:paraId="77C601DF" w14:textId="77777777" w:rsidR="004A507F" w:rsidRDefault="004A5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4A507F"/>
    <w:rsid w:val="000060FC"/>
    <w:rsid w:val="000445BA"/>
    <w:rsid w:val="00135A55"/>
    <w:rsid w:val="00165F7E"/>
    <w:rsid w:val="002463C1"/>
    <w:rsid w:val="002B5E55"/>
    <w:rsid w:val="003F1ED7"/>
    <w:rsid w:val="00493659"/>
    <w:rsid w:val="004A507F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EE4D2D"/>
  <w15:chartTrackingRefBased/>
  <w15:docId w15:val="{E307C989-F8BA-4D37-AF73-D59E1D675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2021-08-19T09:33:00Z</dcterms:created>
  <dcterms:modified xsi:type="dcterms:W3CDTF">2021-08-19T09:33:00Z</dcterms:modified>
</cp:coreProperties>
</file>