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14:paraId="70F222EA" w14:textId="77777777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14:paraId="1D7C198B" w14:textId="77777777"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011ED71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14:paraId="3CECB926" w14:textId="77777777"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14:paraId="259F6915" w14:textId="77777777" w:rsidR="005941E1" w:rsidRDefault="005941E1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5C7A9AAF" w14:textId="77777777" w:rsidR="005941E1" w:rsidRDefault="005941E1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4F0957A8" w14:textId="77777777" w:rsidR="005941E1" w:rsidRDefault="005941E1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6087B481" w14:textId="01961824"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941E1">
              <w:rPr>
                <w:rFonts w:ascii="Arial" w:hAnsi="Arial"/>
                <w:noProof/>
              </w:rPr>
              <w:t>mardi 7 septembre 2021</w:t>
            </w:r>
            <w:r>
              <w:rPr>
                <w:rFonts w:ascii="Arial" w:hAnsi="Arial"/>
              </w:rPr>
              <w:fldChar w:fldCharType="end"/>
            </w:r>
          </w:p>
          <w:p w14:paraId="5124A090" w14:textId="77777777"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05309D24" w14:textId="77777777" w:rsidR="00D84DE5" w:rsidRDefault="0095741B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MELLI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Claude</w:t>
            </w:r>
          </w:p>
          <w:p w14:paraId="350925FA" w14:textId="77777777" w:rsidR="00D84DE5" w:rsidRDefault="0095741B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4602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DOQWOOD HILLS CT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BRANDON FL</w:t>
            </w:r>
          </w:p>
          <w:p w14:paraId="3B02AEA1" w14:textId="77777777"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</w:tc>
      </w:tr>
    </w:tbl>
    <w:p w14:paraId="7A756E0A" w14:textId="77777777" w:rsidR="005941E1" w:rsidRDefault="005941E1" w:rsidP="00D84DE5">
      <w:pPr>
        <w:pStyle w:val="Commentaire"/>
        <w:rPr>
          <w:rFonts w:ascii="Arial" w:hAnsi="Arial"/>
          <w:i/>
          <w:u w:val="single"/>
        </w:rPr>
      </w:pPr>
    </w:p>
    <w:p w14:paraId="028BCF49" w14:textId="77777777" w:rsidR="005941E1" w:rsidRDefault="005941E1" w:rsidP="00D84DE5">
      <w:pPr>
        <w:pStyle w:val="Commentaire"/>
        <w:rPr>
          <w:rFonts w:ascii="Arial" w:hAnsi="Arial"/>
          <w:i/>
          <w:u w:val="single"/>
        </w:rPr>
      </w:pPr>
    </w:p>
    <w:p w14:paraId="1B0183EE" w14:textId="77777777" w:rsidR="005941E1" w:rsidRDefault="005941E1" w:rsidP="00D84DE5">
      <w:pPr>
        <w:pStyle w:val="Commentaire"/>
        <w:rPr>
          <w:rFonts w:ascii="Arial" w:hAnsi="Arial"/>
          <w:i/>
          <w:u w:val="single"/>
        </w:rPr>
      </w:pPr>
    </w:p>
    <w:p w14:paraId="14324F57" w14:textId="489BC5D6"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14:paraId="691A7879" w14:textId="77777777"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14:paraId="378C98D1" w14:textId="39EFA0D6"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proofErr w:type="gramStart"/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95741B">
        <w:rPr>
          <w:rFonts w:ascii="Arial" w:hAnsi="Arial"/>
          <w:bCs/>
        </w:rPr>
        <w:t>Monsieur</w:t>
      </w:r>
      <w:proofErr w:type="gramEnd"/>
      <w:r>
        <w:rPr>
          <w:rFonts w:ascii="Arial" w:hAnsi="Arial"/>
          <w:bCs/>
        </w:rPr>
        <w:t xml:space="preserve"> </w:t>
      </w:r>
      <w:r w:rsidR="0095741B">
        <w:rPr>
          <w:rFonts w:ascii="Arial" w:hAnsi="Arial"/>
          <w:bCs/>
        </w:rPr>
        <w:t>MELLI</w:t>
      </w:r>
      <w:r>
        <w:rPr>
          <w:rFonts w:ascii="Arial" w:hAnsi="Arial"/>
          <w:bCs/>
        </w:rPr>
        <w:t xml:space="preserve"> </w:t>
      </w:r>
      <w:r w:rsidR="0095741B">
        <w:rPr>
          <w:rFonts w:ascii="Arial" w:hAnsi="Arial"/>
          <w:bCs/>
        </w:rPr>
        <w:t>Claude</w:t>
      </w:r>
    </w:p>
    <w:p w14:paraId="27CF621E" w14:textId="77777777" w:rsidR="00D84DE5" w:rsidRDefault="00D84DE5" w:rsidP="00D84DE5">
      <w:pPr>
        <w:pStyle w:val="Commentaire"/>
        <w:rPr>
          <w:rFonts w:ascii="Arial" w:hAnsi="Arial"/>
        </w:rPr>
      </w:pPr>
    </w:p>
    <w:p w14:paraId="59F3EAB8" w14:textId="77777777"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14:paraId="7D807C2B" w14:textId="77777777" w:rsidR="00D84DE5" w:rsidRDefault="00D84DE5" w:rsidP="00D84DE5">
      <w:pPr>
        <w:pStyle w:val="Commentaire"/>
        <w:rPr>
          <w:rFonts w:ascii="Arial" w:hAnsi="Arial"/>
        </w:rPr>
      </w:pPr>
    </w:p>
    <w:p w14:paraId="452869F8" w14:textId="690EA228" w:rsidR="00D84DE5" w:rsidRDefault="0095741B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14:paraId="3A761BBF" w14:textId="77777777" w:rsidR="00D84DE5" w:rsidRDefault="00D84DE5" w:rsidP="00D84DE5">
      <w:pPr>
        <w:pStyle w:val="Commentaire"/>
        <w:ind w:firstLine="709"/>
        <w:rPr>
          <w:rFonts w:ascii="Arial" w:hAnsi="Arial"/>
        </w:rPr>
      </w:pPr>
    </w:p>
    <w:p w14:paraId="60134141" w14:textId="11BC75F9"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95741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5741B">
        <w:rPr>
          <w:rFonts w:ascii="Arial" w:hAnsi="Arial"/>
          <w:bCs/>
        </w:rPr>
        <w:t>MELLI</w:t>
      </w:r>
      <w:r>
        <w:rPr>
          <w:rFonts w:ascii="Arial" w:hAnsi="Arial"/>
          <w:bCs/>
        </w:rPr>
        <w:t xml:space="preserve"> </w:t>
      </w:r>
      <w:r w:rsidR="0095741B">
        <w:rPr>
          <w:rFonts w:ascii="Arial" w:hAnsi="Arial"/>
          <w:bCs/>
        </w:rPr>
        <w:t>Claude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95741B">
        <w:rPr>
          <w:rFonts w:ascii="Arial" w:hAnsi="Arial"/>
        </w:rPr>
        <w:t>LABECEDE-LAURAGAIS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95741B">
        <w:rPr>
          <w:rFonts w:ascii="Arial" w:hAnsi="Arial"/>
          <w:iCs/>
        </w:rPr>
        <w:t>184</w:t>
      </w:r>
      <w:r>
        <w:rPr>
          <w:rFonts w:ascii="Arial" w:hAnsi="Arial"/>
          <w:iCs/>
        </w:rPr>
        <w:t xml:space="preserve">, section </w:t>
      </w:r>
      <w:r w:rsidR="0095741B">
        <w:rPr>
          <w:rFonts w:ascii="Arial" w:hAnsi="Arial"/>
          <w:iCs/>
        </w:rPr>
        <w:t>OB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14:paraId="5DBB56C5" w14:textId="4199E858"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5741B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76FC9C94" w14:textId="77777777" w:rsidR="00D84DE5" w:rsidRDefault="00D84DE5" w:rsidP="00D84DE5">
      <w:pPr>
        <w:ind w:left="5670"/>
        <w:rPr>
          <w:rFonts w:cs="Arial"/>
          <w:bCs/>
        </w:rPr>
      </w:pPr>
    </w:p>
    <w:p w14:paraId="540FD1E0" w14:textId="77777777" w:rsidR="006512EA" w:rsidRDefault="00D84DE5" w:rsidP="00D84DE5">
      <w:pPr>
        <w:pStyle w:val="Retraitcorpsdetexte"/>
      </w:pPr>
      <w:r>
        <w:t xml:space="preserve">Le Président </w:t>
      </w:r>
    </w:p>
    <w:p w14:paraId="7DF35ECE" w14:textId="77777777" w:rsidR="00D350A6" w:rsidRDefault="00D350A6" w:rsidP="00D84DE5">
      <w:pPr>
        <w:pStyle w:val="Retraitcorpsdetexte"/>
      </w:pPr>
    </w:p>
    <w:p w14:paraId="7C88FC45" w14:textId="77777777" w:rsidR="00D350A6" w:rsidRDefault="00D350A6" w:rsidP="00D84DE5">
      <w:pPr>
        <w:pStyle w:val="Retraitcorpsdetexte"/>
      </w:pPr>
    </w:p>
    <w:p w14:paraId="2E42D196" w14:textId="77777777" w:rsidR="00D350A6" w:rsidRDefault="00D350A6" w:rsidP="00D84DE5">
      <w:pPr>
        <w:pStyle w:val="Retraitcorpsdetexte"/>
      </w:pPr>
    </w:p>
    <w:p w14:paraId="546F3E55" w14:textId="77777777" w:rsidR="00D84DE5" w:rsidRDefault="00D84DE5" w:rsidP="00D84DE5">
      <w:pPr>
        <w:pStyle w:val="Retraitcorpsdetexte"/>
      </w:pPr>
      <w:r>
        <w:t>Philippe GREFFIER</w:t>
      </w:r>
    </w:p>
    <w:p w14:paraId="4AB730B9" w14:textId="77777777" w:rsidR="00385AFF" w:rsidRDefault="00385AFF" w:rsidP="00D84DE5"/>
    <w:p w14:paraId="70D50DFC" w14:textId="77777777" w:rsidR="00385AFF" w:rsidRDefault="00385AFF" w:rsidP="00D84DE5"/>
    <w:p w14:paraId="38866227" w14:textId="77777777" w:rsidR="00385AFF" w:rsidRDefault="00385AFF" w:rsidP="00D84DE5"/>
    <w:p w14:paraId="16703156" w14:textId="77777777" w:rsidR="005F0F78" w:rsidRDefault="005F0F78" w:rsidP="00D84DE5"/>
    <w:p w14:paraId="69216870" w14:textId="77777777" w:rsidR="005F0F78" w:rsidRDefault="005F0F78" w:rsidP="00D84DE5"/>
    <w:p w14:paraId="41B0735E" w14:textId="77777777" w:rsidR="00385AFF" w:rsidRDefault="00385AFF" w:rsidP="00D84DE5"/>
    <w:p w14:paraId="2946BF75" w14:textId="77777777" w:rsidR="00385AFF" w:rsidRDefault="00385AFF" w:rsidP="00D84DE5"/>
    <w:p w14:paraId="1A2BAAF9" w14:textId="77777777"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proofErr w:type="gramStart"/>
      <w:r w:rsidR="00385AFF">
        <w:t>d’assainissement</w:t>
      </w:r>
      <w:proofErr w:type="gramEnd"/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14:paraId="34A09779" w14:textId="77777777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184AC02B" w14:textId="77777777"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172DD40A"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06BADD75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49CE8EF2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144EB1A8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14:paraId="2A024868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0FDFC0B2" w14:textId="77777777" w:rsidR="00D84DE5" w:rsidRDefault="00D84DE5" w:rsidP="00D84DE5">
      <w:pPr>
        <w:jc w:val="left"/>
        <w:rPr>
          <w:rFonts w:cs="Arial"/>
          <w:bCs/>
        </w:rPr>
      </w:pPr>
    </w:p>
    <w:p w14:paraId="15F027EF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14:paraId="3938C94D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528F61C5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61A69164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4E248677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6A47549A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4D857BD3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14EC2C5D" w14:textId="238B9EA0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95741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5741B">
        <w:rPr>
          <w:rFonts w:ascii="Arial" w:hAnsi="Arial"/>
          <w:bCs/>
        </w:rPr>
        <w:t>MELLI</w:t>
      </w:r>
      <w:r>
        <w:rPr>
          <w:rFonts w:ascii="Arial" w:hAnsi="Arial"/>
          <w:bCs/>
        </w:rPr>
        <w:t xml:space="preserve"> </w:t>
      </w:r>
      <w:r w:rsidR="0095741B">
        <w:rPr>
          <w:rFonts w:ascii="Arial" w:hAnsi="Arial"/>
          <w:bCs/>
        </w:rPr>
        <w:t>Claude</w:t>
      </w:r>
    </w:p>
    <w:p w14:paraId="436EB60A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14:paraId="094A77B3" w14:textId="2743B985" w:rsidR="00D84DE5" w:rsidRDefault="0095741B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Co d'Encens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14:paraId="08DECE3F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669AED8C" w14:textId="7FE4B26D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95741B">
        <w:rPr>
          <w:rFonts w:ascii="Arial" w:hAnsi="Arial"/>
          <w:iCs/>
        </w:rPr>
        <w:t>184</w:t>
      </w:r>
      <w:r>
        <w:rPr>
          <w:rFonts w:ascii="Arial" w:hAnsi="Arial"/>
          <w:iCs/>
        </w:rPr>
        <w:t xml:space="preserve">, section </w:t>
      </w:r>
      <w:r w:rsidR="0095741B">
        <w:rPr>
          <w:rFonts w:ascii="Arial" w:hAnsi="Arial"/>
          <w:iCs/>
        </w:rPr>
        <w:t>OB</w:t>
      </w:r>
      <w:r>
        <w:rPr>
          <w:rFonts w:ascii="Arial" w:hAnsi="Arial"/>
          <w:iCs/>
        </w:rPr>
        <w:t>.</w:t>
      </w:r>
    </w:p>
    <w:p w14:paraId="60980992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43B40D97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6D7A34BE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14:paraId="04464388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1699581B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13D5B0EB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07F0E830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14:paraId="4CC5E011" w14:textId="77777777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14:paraId="4008317C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155F36CB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00C5CDEF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3F7A088A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240" w:type="dxa"/>
          </w:tcPr>
          <w:p w14:paraId="47A6713F" w14:textId="0E39A68E"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941E1">
              <w:rPr>
                <w:rFonts w:cs="Arial"/>
                <w:bCs/>
                <w:noProof/>
              </w:rPr>
              <w:t>mardi 7 septembre 2021</w:t>
            </w:r>
            <w:r>
              <w:rPr>
                <w:rFonts w:cs="Arial"/>
                <w:bCs/>
              </w:rPr>
              <w:fldChar w:fldCharType="end"/>
            </w:r>
          </w:p>
          <w:p w14:paraId="57535E65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345920BC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5A49902E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532D2447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05D5A365" w14:textId="77777777"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14:paraId="6FEA06DF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00168729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7B4BE3F7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29758427" w14:textId="77777777"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14:paraId="1C5B9261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000B4E49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4CC6FF17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934F485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4F95474A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2CDCCBD5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2D847E13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4EE5749F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53B7C9CF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5E31CC28" w14:textId="77777777"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14:paraId="4C4C2B4D" w14:textId="77777777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14:paraId="37720E85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 w14:anchorId="542C38D5"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14:paraId="2DA3E50D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0396EA4F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4FA79038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14:paraId="6A54A509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21260B6E" w14:textId="77777777" w:rsidR="00D84DE5" w:rsidRDefault="00D84DE5" w:rsidP="00D84DE5">
      <w:pPr>
        <w:jc w:val="left"/>
        <w:rPr>
          <w:rFonts w:cs="Arial"/>
          <w:bCs/>
        </w:rPr>
      </w:pPr>
    </w:p>
    <w:p w14:paraId="4B91485D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14:paraId="1F91E39D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3AD5D0FB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37BF09F2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36ED5DCF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4B34A052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3CF746A0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755D43FC" w14:textId="60F07A12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95741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5741B">
        <w:rPr>
          <w:rFonts w:ascii="Arial" w:hAnsi="Arial"/>
          <w:bCs/>
        </w:rPr>
        <w:t>MELLI</w:t>
      </w:r>
      <w:r>
        <w:rPr>
          <w:rFonts w:ascii="Arial" w:hAnsi="Arial"/>
          <w:bCs/>
        </w:rPr>
        <w:t xml:space="preserve"> </w:t>
      </w:r>
      <w:r w:rsidR="0095741B">
        <w:rPr>
          <w:rFonts w:ascii="Arial" w:hAnsi="Arial"/>
          <w:bCs/>
        </w:rPr>
        <w:t>Claude</w:t>
      </w:r>
    </w:p>
    <w:p w14:paraId="16060EEA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14:paraId="0176DDEF" w14:textId="4AA769A5" w:rsidR="00D84DE5" w:rsidRDefault="0095741B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Co d'Encens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14:paraId="482CD2C5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7A9EAB34" w14:textId="2B8174B0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95741B">
        <w:rPr>
          <w:rFonts w:ascii="Arial" w:hAnsi="Arial"/>
          <w:iCs/>
        </w:rPr>
        <w:t>184</w:t>
      </w:r>
      <w:r>
        <w:rPr>
          <w:rFonts w:ascii="Arial" w:hAnsi="Arial"/>
          <w:iCs/>
        </w:rPr>
        <w:t xml:space="preserve">, section </w:t>
      </w:r>
      <w:r w:rsidR="0095741B">
        <w:rPr>
          <w:rFonts w:ascii="Arial" w:hAnsi="Arial"/>
          <w:iCs/>
        </w:rPr>
        <w:t>OB</w:t>
      </w:r>
      <w:r>
        <w:rPr>
          <w:rFonts w:ascii="Arial" w:hAnsi="Arial"/>
          <w:iCs/>
        </w:rPr>
        <w:t>.</w:t>
      </w:r>
    </w:p>
    <w:p w14:paraId="341AD4D0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04631133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679778A3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14:paraId="38FBFE60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365A77B3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47AEEB2A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1C807BA2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14:paraId="34DC0C91" w14:textId="77777777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0813B35F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76D4FBDB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63CEF12D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1507257D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4E35F397" w14:textId="711FB57D"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941E1">
              <w:rPr>
                <w:rFonts w:cs="Arial"/>
                <w:bCs/>
                <w:noProof/>
              </w:rPr>
              <w:t>mardi 7 septembre 2021</w:t>
            </w:r>
            <w:r>
              <w:rPr>
                <w:rFonts w:cs="Arial"/>
                <w:bCs/>
              </w:rPr>
              <w:fldChar w:fldCharType="end"/>
            </w:r>
          </w:p>
          <w:p w14:paraId="06CED721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481FB659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03A3585E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2C81AE12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05FFAA8E" w14:textId="77777777"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14:paraId="3C3EBE09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4E0D3ECD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6D2F2F03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462B7F8C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DC908A3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745D0278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2F34AAB5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1285B800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2EF08E19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5D883477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4D519BD6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4ED43C14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3F11B537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2561D2AD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78DAE8B8" w14:textId="77777777"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F5F75B" w14:textId="77777777" w:rsidR="003436AB" w:rsidRDefault="003436AB">
      <w:r>
        <w:separator/>
      </w:r>
    </w:p>
  </w:endnote>
  <w:endnote w:type="continuationSeparator" w:id="0">
    <w:p w14:paraId="68DE4228" w14:textId="77777777" w:rsidR="003436AB" w:rsidRDefault="003436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4602E" w14:textId="77777777"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18BA8C1F" w14:textId="77777777"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</w:t>
    </w:r>
    <w:proofErr w:type="gramStart"/>
    <w:r w:rsidR="00BC596D">
      <w:rPr>
        <w:sz w:val="16"/>
      </w:rPr>
      <w:t xml:space="preserve">- </w:t>
    </w:r>
    <w:r>
      <w:rPr>
        <w:sz w:val="16"/>
      </w:rPr>
      <w:t xml:space="preserve"> 11</w:t>
    </w:r>
    <w:proofErr w:type="gramEnd"/>
    <w:r>
      <w:rPr>
        <w:sz w:val="16"/>
      </w:rPr>
      <w:t xml:space="preserve">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2C3D88" w14:textId="77777777" w:rsidR="003436AB" w:rsidRDefault="003436AB">
      <w:r>
        <w:separator/>
      </w:r>
    </w:p>
  </w:footnote>
  <w:footnote w:type="continuationSeparator" w:id="0">
    <w:p w14:paraId="3DF2361D" w14:textId="77777777" w:rsidR="003436AB" w:rsidRDefault="003436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C0656" w14:textId="77777777"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531BF160" w14:textId="77777777"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36AB"/>
    <w:rsid w:val="00170917"/>
    <w:rsid w:val="00252476"/>
    <w:rsid w:val="00296C3E"/>
    <w:rsid w:val="002D7FB2"/>
    <w:rsid w:val="00305A9D"/>
    <w:rsid w:val="003436AB"/>
    <w:rsid w:val="00385AFF"/>
    <w:rsid w:val="003D1660"/>
    <w:rsid w:val="003F7D70"/>
    <w:rsid w:val="005941E1"/>
    <w:rsid w:val="005A2328"/>
    <w:rsid w:val="005F0F78"/>
    <w:rsid w:val="00633EE3"/>
    <w:rsid w:val="006512EA"/>
    <w:rsid w:val="00661E52"/>
    <w:rsid w:val="006704A2"/>
    <w:rsid w:val="006B5B1A"/>
    <w:rsid w:val="006F52A1"/>
    <w:rsid w:val="0095741B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327B"/>
    <w:rsid w:val="00D350A6"/>
    <w:rsid w:val="00D84DE5"/>
    <w:rsid w:val="00DD635A"/>
    <w:rsid w:val="00E05C7B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80B8609"/>
  <w15:chartTrackingRefBased/>
  <w15:docId w15:val="{9B2B974E-79D2-4F96-BD46-122D64EF2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DA3DA-4856-4573-86BF-A8975B606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2</TotalTime>
  <Pages>3</Pages>
  <Words>644</Words>
  <Characters>3547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2021-09-07T11:41:00Z</cp:lastPrinted>
  <dcterms:created xsi:type="dcterms:W3CDTF">2021-09-07T11:41:00Z</dcterms:created>
  <dcterms:modified xsi:type="dcterms:W3CDTF">2021-09-07T11:43:00Z</dcterms:modified>
</cp:coreProperties>
</file>