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76FD664E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624912E2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746D4FB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339D45A8" w14:textId="77777777" w:rsidR="00E642E9" w:rsidRDefault="00E642E9" w:rsidP="000060FC">
            <w:pPr>
              <w:spacing w:before="120"/>
              <w:ind w:left="2198"/>
              <w:jc w:val="left"/>
            </w:pPr>
          </w:p>
          <w:p w14:paraId="3B096F47" w14:textId="77777777" w:rsidR="00E642E9" w:rsidRDefault="00E642E9" w:rsidP="000060FC">
            <w:pPr>
              <w:spacing w:before="120"/>
              <w:ind w:left="2198"/>
              <w:jc w:val="left"/>
            </w:pPr>
          </w:p>
          <w:p w14:paraId="119F4823" w14:textId="77777777" w:rsidR="00E642E9" w:rsidRDefault="00E642E9" w:rsidP="000060FC">
            <w:pPr>
              <w:spacing w:before="120"/>
              <w:ind w:left="2198"/>
              <w:jc w:val="left"/>
            </w:pPr>
          </w:p>
          <w:p w14:paraId="4493AF3E" w14:textId="77777777" w:rsidR="00E642E9" w:rsidRDefault="00E642E9" w:rsidP="000060FC">
            <w:pPr>
              <w:spacing w:before="120"/>
              <w:ind w:left="2198"/>
              <w:jc w:val="left"/>
            </w:pPr>
          </w:p>
          <w:p w14:paraId="286655B9" w14:textId="13CD326E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E642E9">
              <w:rPr>
                <w:noProof/>
              </w:rPr>
              <w:t>vendredi 20 août 2021</w:t>
            </w:r>
            <w:r w:rsidRPr="000060FC">
              <w:fldChar w:fldCharType="end"/>
            </w:r>
          </w:p>
          <w:p w14:paraId="78F36A14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2E152BE8" w14:textId="77777777" w:rsidR="00E642E9" w:rsidRDefault="00E642E9" w:rsidP="000060FC">
            <w:pPr>
              <w:spacing w:before="120"/>
              <w:ind w:left="2198"/>
              <w:jc w:val="left"/>
              <w:rPr>
                <w:bCs/>
              </w:rPr>
            </w:pPr>
          </w:p>
          <w:p w14:paraId="6CD4521C" w14:textId="77777777" w:rsidR="00E642E9" w:rsidRDefault="00E642E9" w:rsidP="000060FC">
            <w:pPr>
              <w:spacing w:before="120"/>
              <w:ind w:left="2198"/>
              <w:jc w:val="left"/>
              <w:rPr>
                <w:bCs/>
              </w:rPr>
            </w:pPr>
          </w:p>
          <w:p w14:paraId="2D39733C" w14:textId="7D42200B" w:rsidR="000060FC" w:rsidRPr="000060FC" w:rsidRDefault="000E3390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MELLI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Claude</w:t>
            </w:r>
          </w:p>
          <w:p w14:paraId="100682EA" w14:textId="3548DED4" w:rsidR="000060FC" w:rsidRPr="000060FC" w:rsidRDefault="000E3390" w:rsidP="000060FC">
            <w:pPr>
              <w:spacing w:before="120"/>
              <w:ind w:left="2198"/>
              <w:jc w:val="left"/>
            </w:pPr>
            <w:r>
              <w:t>4602</w:t>
            </w:r>
            <w:r w:rsidR="000060FC" w:rsidRPr="000060FC">
              <w:t xml:space="preserve"> </w:t>
            </w:r>
            <w:r>
              <w:t>DOCKWOOD HILLS</w:t>
            </w:r>
            <w:r w:rsidR="000060FC" w:rsidRPr="000060FC">
              <w:t xml:space="preserve"> </w:t>
            </w:r>
            <w:r>
              <w:t>CT BRANDON FL</w:t>
            </w:r>
          </w:p>
          <w:p w14:paraId="64D914BC" w14:textId="5DF0775C" w:rsidR="000060FC" w:rsidRPr="000060FC" w:rsidRDefault="000060FC" w:rsidP="000060FC">
            <w:pPr>
              <w:spacing w:before="120"/>
              <w:ind w:left="2198"/>
              <w:jc w:val="left"/>
            </w:pPr>
          </w:p>
        </w:tc>
      </w:tr>
    </w:tbl>
    <w:p w14:paraId="5D21D659" w14:textId="77777777" w:rsidR="00E642E9" w:rsidRDefault="00E642E9" w:rsidP="000060FC">
      <w:pPr>
        <w:spacing w:before="120"/>
        <w:rPr>
          <w:i/>
          <w:u w:val="single"/>
        </w:rPr>
      </w:pPr>
    </w:p>
    <w:p w14:paraId="724AC1C2" w14:textId="285EEFCA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38F82065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21FF9258" w14:textId="2CC5758B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0E3390">
        <w:rPr>
          <w:bCs/>
        </w:rPr>
        <w:t>Monsieur</w:t>
      </w:r>
      <w:r w:rsidRPr="000060FC">
        <w:rPr>
          <w:bCs/>
        </w:rPr>
        <w:t xml:space="preserve"> </w:t>
      </w:r>
      <w:r w:rsidR="000E3390">
        <w:rPr>
          <w:bCs/>
        </w:rPr>
        <w:t>MELLI</w:t>
      </w:r>
      <w:r w:rsidRPr="000060FC">
        <w:rPr>
          <w:bCs/>
        </w:rPr>
        <w:t xml:space="preserve"> </w:t>
      </w:r>
      <w:r w:rsidR="000E3390">
        <w:rPr>
          <w:bCs/>
        </w:rPr>
        <w:t>Claude</w:t>
      </w:r>
    </w:p>
    <w:p w14:paraId="649DF0AA" w14:textId="77777777" w:rsidR="000060FC" w:rsidRPr="000060FC" w:rsidRDefault="000060FC" w:rsidP="000060FC">
      <w:pPr>
        <w:spacing w:before="120"/>
      </w:pPr>
    </w:p>
    <w:p w14:paraId="1A269A87" w14:textId="2CAE2948" w:rsidR="000060FC" w:rsidRPr="000060FC" w:rsidRDefault="000E3390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14:paraId="5602EEAE" w14:textId="77777777" w:rsidR="000060FC" w:rsidRPr="000060FC" w:rsidRDefault="000060FC" w:rsidP="000060FC">
      <w:pPr>
        <w:spacing w:before="120"/>
        <w:ind w:firstLine="709"/>
      </w:pPr>
    </w:p>
    <w:p w14:paraId="498B678C" w14:textId="7DA9BF05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0E3390">
        <w:t>LABECEDE-LAURAGAIS</w:t>
      </w:r>
      <w:r w:rsidRPr="000060FC">
        <w:t xml:space="preserve">, </w:t>
      </w:r>
      <w:r w:rsidR="000E3390">
        <w:rPr>
          <w:bCs/>
        </w:rPr>
        <w:t xml:space="preserve">Co </w:t>
      </w:r>
      <w:proofErr w:type="gramStart"/>
      <w:r w:rsidR="000E3390">
        <w:rPr>
          <w:bCs/>
        </w:rPr>
        <w:t>d'Encens</w:t>
      </w:r>
      <w:r w:rsidRPr="000060FC">
        <w:t>,  sur</w:t>
      </w:r>
      <w:proofErr w:type="gramEnd"/>
      <w:r w:rsidRPr="000060FC">
        <w:t xml:space="preserve"> la parcelle </w:t>
      </w:r>
      <w:r w:rsidRPr="000060FC">
        <w:rPr>
          <w:iCs/>
        </w:rPr>
        <w:t>n°</w:t>
      </w:r>
      <w:r w:rsidR="000E3390">
        <w:rPr>
          <w:iCs/>
        </w:rPr>
        <w:t>182</w:t>
      </w:r>
      <w:r w:rsidRPr="000060FC">
        <w:rPr>
          <w:iCs/>
        </w:rPr>
        <w:t xml:space="preserve">, section </w:t>
      </w:r>
      <w:r w:rsidR="000E3390">
        <w:rPr>
          <w:iCs/>
        </w:rPr>
        <w:t>OB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0E3390">
        <w:t>19/08/2021</w:t>
      </w:r>
      <w:r w:rsidRPr="000060FC">
        <w:t>, veuillez trouver ci-joint au présent courrier :</w:t>
      </w:r>
    </w:p>
    <w:p w14:paraId="041033A4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7C99BC84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30E21F05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</w:t>
      </w:r>
      <w:proofErr w:type="gramStart"/>
      <w:r w:rsidRPr="000060FC">
        <w:rPr>
          <w:i/>
        </w:rPr>
        <w:t xml:space="preserve">classée  </w:t>
      </w:r>
      <w:r w:rsidRPr="000060FC">
        <w:rPr>
          <w:b/>
          <w:i/>
        </w:rPr>
        <w:t>Non</w:t>
      </w:r>
      <w:proofErr w:type="gramEnd"/>
      <w:r w:rsidRPr="000060FC">
        <w:rPr>
          <w:b/>
          <w:i/>
        </w:rPr>
        <w:t xml:space="preserve"> Conforme.</w:t>
      </w:r>
    </w:p>
    <w:p w14:paraId="6DCCE173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67F1E26D" w14:textId="74890326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0E3390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14:paraId="45884DEF" w14:textId="77777777" w:rsidR="000060FC" w:rsidRPr="000060FC" w:rsidRDefault="000060FC" w:rsidP="000060FC">
      <w:pPr>
        <w:spacing w:before="240"/>
        <w:ind w:left="709"/>
      </w:pPr>
    </w:p>
    <w:p w14:paraId="1922979A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5F1EB740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3868F6F4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2DD6CD47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248DE015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71DA3D73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5C744AFA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28356A" w14:textId="77777777" w:rsidR="006E0750" w:rsidRDefault="006E0750">
      <w:r>
        <w:separator/>
      </w:r>
    </w:p>
  </w:endnote>
  <w:endnote w:type="continuationSeparator" w:id="0">
    <w:p w14:paraId="402FE272" w14:textId="77777777" w:rsidR="006E0750" w:rsidRDefault="006E0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47F56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3885D032" w14:textId="77777777" w:rsidR="00165F7E" w:rsidRDefault="00165F7E" w:rsidP="00165F7E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0090F2B9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C7964C" w14:textId="77777777" w:rsidR="006E0750" w:rsidRDefault="006E0750">
      <w:r>
        <w:separator/>
      </w:r>
    </w:p>
  </w:footnote>
  <w:footnote w:type="continuationSeparator" w:id="0">
    <w:p w14:paraId="06CFE8A0" w14:textId="77777777" w:rsidR="006E0750" w:rsidRDefault="006E07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6E0750"/>
    <w:rsid w:val="000060FC"/>
    <w:rsid w:val="000445BA"/>
    <w:rsid w:val="000E3390"/>
    <w:rsid w:val="00165F7E"/>
    <w:rsid w:val="002463C1"/>
    <w:rsid w:val="002B5E55"/>
    <w:rsid w:val="003F1ED7"/>
    <w:rsid w:val="00493659"/>
    <w:rsid w:val="00596BD2"/>
    <w:rsid w:val="006566AA"/>
    <w:rsid w:val="006B5C30"/>
    <w:rsid w:val="006E0750"/>
    <w:rsid w:val="00713659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642E9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2A387F"/>
  <w15:chartTrackingRefBased/>
  <w15:docId w15:val="{01D919E9-D8A0-425C-9DF3-7B81B89A6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191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2021-08-20T13:37:00Z</cp:lastPrinted>
  <dcterms:created xsi:type="dcterms:W3CDTF">2021-08-20T13:36:00Z</dcterms:created>
  <dcterms:modified xsi:type="dcterms:W3CDTF">2021-08-20T13:38:00Z</dcterms:modified>
</cp:coreProperties>
</file>