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C73195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F2FCA17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90E56D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1D2F283" w14:textId="77777777" w:rsidR="0031630C" w:rsidRDefault="0031630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FF1F018" w14:textId="77777777" w:rsidR="0031630C" w:rsidRDefault="0031630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13EDB61" w14:textId="77777777" w:rsidR="0031630C" w:rsidRDefault="0031630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768C412" w14:textId="4618ABD8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630C">
              <w:rPr>
                <w:rFonts w:ascii="Arial" w:hAnsi="Arial"/>
                <w:noProof/>
              </w:rPr>
              <w:t>mercredi 29 décembre 2021</w:t>
            </w:r>
            <w:r>
              <w:rPr>
                <w:rFonts w:ascii="Arial" w:hAnsi="Arial"/>
              </w:rPr>
              <w:fldChar w:fldCharType="end"/>
            </w:r>
          </w:p>
          <w:p w14:paraId="3936E026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941E414" w14:textId="661C5B0B" w:rsidR="0015688F" w:rsidRDefault="002A531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Indivision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NIELL - OURLIAC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14:paraId="3FD797AD" w14:textId="4C2C5639" w:rsidR="0015688F" w:rsidRDefault="002A531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Chemin du Breil - Domaine </w:t>
            </w:r>
            <w:proofErr w:type="spellStart"/>
            <w:r>
              <w:rPr>
                <w:rFonts w:ascii="Arial" w:hAnsi="Arial"/>
              </w:rPr>
              <w:t>Queille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4CE29B78" w14:textId="6DFD02A8" w:rsidR="0015688F" w:rsidRDefault="002A531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66235B78" w14:textId="77777777" w:rsidR="0031630C" w:rsidRDefault="0031630C" w:rsidP="0015688F">
      <w:pPr>
        <w:pStyle w:val="Commentaire"/>
        <w:rPr>
          <w:rFonts w:ascii="Arial" w:hAnsi="Arial"/>
          <w:i/>
          <w:u w:val="single"/>
        </w:rPr>
      </w:pPr>
    </w:p>
    <w:p w14:paraId="3D4740D0" w14:textId="77777777" w:rsidR="0031630C" w:rsidRDefault="0031630C" w:rsidP="0015688F">
      <w:pPr>
        <w:pStyle w:val="Commentaire"/>
        <w:rPr>
          <w:rFonts w:ascii="Arial" w:hAnsi="Arial"/>
          <w:i/>
          <w:u w:val="single"/>
        </w:rPr>
      </w:pPr>
    </w:p>
    <w:p w14:paraId="76D33713" w14:textId="77777777" w:rsidR="0031630C" w:rsidRDefault="0031630C" w:rsidP="0015688F">
      <w:pPr>
        <w:pStyle w:val="Commentaire"/>
        <w:rPr>
          <w:rFonts w:ascii="Arial" w:hAnsi="Arial"/>
          <w:i/>
          <w:u w:val="single"/>
        </w:rPr>
      </w:pPr>
    </w:p>
    <w:p w14:paraId="56A01B23" w14:textId="718E2FF8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73DE33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C424BC1" w14:textId="1CD40BE6" w:rsidR="0015688F" w:rsidRDefault="0015688F" w:rsidP="0015688F">
      <w:pPr>
        <w:pStyle w:val="Commentaire"/>
        <w:rPr>
          <w:rFonts w:ascii="Arial" w:hAnsi="Arial"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630C">
        <w:rPr>
          <w:rFonts w:ascii="Arial" w:hAnsi="Arial"/>
          <w:i/>
        </w:rPr>
        <w:t xml:space="preserve"> </w:t>
      </w:r>
      <w:r w:rsidR="002A531D">
        <w:rPr>
          <w:rFonts w:ascii="Arial" w:hAnsi="Arial"/>
          <w:bCs/>
        </w:rPr>
        <w:t>Indivision</w:t>
      </w:r>
      <w:proofErr w:type="gramEnd"/>
      <w:r>
        <w:rPr>
          <w:rFonts w:ascii="Arial" w:hAnsi="Arial"/>
          <w:bCs/>
        </w:rPr>
        <w:t xml:space="preserve"> </w:t>
      </w:r>
      <w:r w:rsidR="002A531D">
        <w:rPr>
          <w:rFonts w:ascii="Arial" w:hAnsi="Arial"/>
          <w:bCs/>
        </w:rPr>
        <w:t>NIELL - OURLIAC</w:t>
      </w:r>
      <w:r>
        <w:rPr>
          <w:rFonts w:ascii="Arial" w:hAnsi="Arial"/>
          <w:bCs/>
        </w:rPr>
        <w:t xml:space="preserve"> </w:t>
      </w:r>
    </w:p>
    <w:p w14:paraId="166133B6" w14:textId="77777777" w:rsidR="0015688F" w:rsidRDefault="0015688F" w:rsidP="0015688F">
      <w:pPr>
        <w:pStyle w:val="Commentaire"/>
        <w:rPr>
          <w:rFonts w:ascii="Arial" w:hAnsi="Arial"/>
        </w:rPr>
      </w:pPr>
    </w:p>
    <w:p w14:paraId="2A0985B1" w14:textId="1CBD235F" w:rsidR="0015688F" w:rsidRDefault="0031630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Madame, Monsieur</w:t>
      </w:r>
      <w:r w:rsidR="0015688F">
        <w:rPr>
          <w:rFonts w:ascii="Arial" w:hAnsi="Arial"/>
        </w:rPr>
        <w:t>,</w:t>
      </w:r>
    </w:p>
    <w:p w14:paraId="4A5A9019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F56DCC9" w14:textId="7D76664D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A531D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2A531D">
        <w:rPr>
          <w:rFonts w:ascii="Arial" w:hAnsi="Arial"/>
          <w:bCs/>
        </w:rPr>
        <w:t xml:space="preserve">NIELL - </w:t>
      </w:r>
      <w:proofErr w:type="gramStart"/>
      <w:r w:rsidR="002A531D">
        <w:rPr>
          <w:rFonts w:ascii="Arial" w:hAnsi="Arial"/>
          <w:bCs/>
        </w:rPr>
        <w:t>OURLIAC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2A531D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A531D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2A531D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1260CC5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68CA7E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D11675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FB72198" w14:textId="3333AB74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630C" w:rsidRPr="0031630C">
        <w:rPr>
          <w:rFonts w:ascii="Arial" w:hAnsi="Arial"/>
          <w:bCs/>
        </w:rPr>
        <w:t>Madame, 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F9090B8" w14:textId="77777777" w:rsidR="0015688F" w:rsidRDefault="0015688F" w:rsidP="0015688F">
      <w:pPr>
        <w:ind w:left="5670"/>
        <w:rPr>
          <w:rFonts w:cs="Arial"/>
          <w:bCs/>
        </w:rPr>
      </w:pPr>
    </w:p>
    <w:p w14:paraId="780CCE2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E4D191E" w14:textId="77777777" w:rsidR="00780188" w:rsidRDefault="00780188" w:rsidP="009641BF">
      <w:pPr>
        <w:pStyle w:val="Retraitcorpsdetexte"/>
        <w:ind w:firstLine="702"/>
        <w:jc w:val="both"/>
      </w:pPr>
    </w:p>
    <w:p w14:paraId="0EC945E1" w14:textId="77777777" w:rsidR="00780188" w:rsidRDefault="00780188" w:rsidP="009641BF">
      <w:pPr>
        <w:pStyle w:val="Retraitcorpsdetexte"/>
        <w:ind w:firstLine="702"/>
        <w:jc w:val="both"/>
      </w:pPr>
    </w:p>
    <w:p w14:paraId="5A8A8222" w14:textId="77777777" w:rsidR="00780188" w:rsidRDefault="00780188" w:rsidP="009641BF">
      <w:pPr>
        <w:pStyle w:val="Retraitcorpsdetexte"/>
        <w:ind w:firstLine="702"/>
        <w:jc w:val="both"/>
      </w:pPr>
    </w:p>
    <w:p w14:paraId="0EAF3170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2085C6B" w14:textId="77777777" w:rsidR="00224910" w:rsidRDefault="00224910" w:rsidP="00AE2A88">
      <w:pPr>
        <w:ind w:left="5670"/>
      </w:pPr>
    </w:p>
    <w:p w14:paraId="45CE60B1" w14:textId="77777777" w:rsidR="00243875" w:rsidRDefault="00243875" w:rsidP="0015688F"/>
    <w:p w14:paraId="19604ED4" w14:textId="77777777" w:rsidR="00243875" w:rsidRDefault="00243875" w:rsidP="0015688F"/>
    <w:p w14:paraId="1EBCDD6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E868FB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9556B7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B44040C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62623E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B5C0C6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554FFF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8EDAA0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0A0F14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D079383" w14:textId="77777777" w:rsidR="0015688F" w:rsidRDefault="0015688F" w:rsidP="0015688F">
      <w:pPr>
        <w:jc w:val="left"/>
        <w:rPr>
          <w:rFonts w:cs="Arial"/>
          <w:bCs/>
        </w:rPr>
      </w:pPr>
    </w:p>
    <w:p w14:paraId="76B2CAA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41630A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2546BF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BBF275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F55266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0AFD3B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4596B6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579D4B6" w14:textId="3569F31A" w:rsidR="0015688F" w:rsidRDefault="002A53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Indivision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NIELL - OURLIAC</w:t>
      </w:r>
      <w:r w:rsidR="0015688F">
        <w:rPr>
          <w:rFonts w:ascii="Arial" w:hAnsi="Arial"/>
          <w:bCs/>
        </w:rPr>
        <w:t xml:space="preserve"> </w:t>
      </w:r>
    </w:p>
    <w:p w14:paraId="5DE22DD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905AEAE" w14:textId="5098D71A" w:rsidR="0015688F" w:rsidRDefault="002A53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Breil - Domaine </w:t>
      </w:r>
      <w:proofErr w:type="spellStart"/>
      <w:r>
        <w:rPr>
          <w:rFonts w:ascii="Arial" w:hAnsi="Arial"/>
          <w:bCs/>
        </w:rPr>
        <w:t>Queille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A0B22A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83E1C0B" w14:textId="074504B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531D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2A531D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21C699B4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B0361B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BC85C5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08BF5B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45E1B1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942F2C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8680AC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DB2192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A71D89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C8E2AE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512011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EC1C42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A8DCC8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EB324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5F4973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5A3FD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502F0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728755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62B1A2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E96E17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D54A53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353FD8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8324BA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C8D528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A417D4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632F37C" w14:textId="3CA578CA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630C">
              <w:rPr>
                <w:rFonts w:cs="Arial"/>
                <w:bCs/>
                <w:noProof/>
              </w:rPr>
              <w:t>mercredi 29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BB3C33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A55401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38993A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FF1E521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DEFE1B4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6B2918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B84D6E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235625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50A7833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C13AF5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47B580B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AED48EF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A3BB258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2ABBC4B9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F35A3D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03B94B4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7DB996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E9972B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FD1BB7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C11321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076A64E" w14:textId="77777777" w:rsidR="0015688F" w:rsidRDefault="0015688F" w:rsidP="0015688F">
      <w:pPr>
        <w:jc w:val="left"/>
        <w:rPr>
          <w:rFonts w:cs="Arial"/>
          <w:bCs/>
        </w:rPr>
      </w:pPr>
    </w:p>
    <w:p w14:paraId="62D6C18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3CBEF1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19FA1B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40ACB7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D2C1E4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09223F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179BD7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665CA01" w14:textId="59AFE46F" w:rsidR="0015688F" w:rsidRDefault="002A53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Indivision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NIELL - OURLIAC</w:t>
      </w:r>
      <w:r w:rsidR="0015688F">
        <w:rPr>
          <w:rFonts w:ascii="Arial" w:hAnsi="Arial"/>
          <w:bCs/>
        </w:rPr>
        <w:t xml:space="preserve"> </w:t>
      </w:r>
    </w:p>
    <w:p w14:paraId="4A03716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122BC50" w14:textId="6CA280AA" w:rsidR="0015688F" w:rsidRDefault="002A531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du Breil - Domaine </w:t>
      </w:r>
      <w:proofErr w:type="spellStart"/>
      <w:r>
        <w:rPr>
          <w:rFonts w:ascii="Arial" w:hAnsi="Arial"/>
          <w:bCs/>
        </w:rPr>
        <w:t>Queille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2C9F038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B565FC7" w14:textId="5D138CB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A531D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2A531D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14:paraId="6BA53A8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CC4595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3A42CE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C5B930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023553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689269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69AB2F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AAB7921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7CFAE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577939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765F69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DB2374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8FE9321" w14:textId="1EA4C26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630C">
              <w:rPr>
                <w:rFonts w:cs="Arial"/>
                <w:bCs/>
                <w:noProof/>
              </w:rPr>
              <w:t>mercredi 29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795F1CA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DAE6F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8DB89D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943DD77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B93E87C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544AB71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15F93B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AB3F9C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58216A4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F52C1E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E494E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3041C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5902A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C7AED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8A4A3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4ED67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87221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33E4C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1DBD1D9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27E26" w14:textId="77777777" w:rsidR="00DF72D5" w:rsidRDefault="00DF72D5">
      <w:r>
        <w:separator/>
      </w:r>
    </w:p>
  </w:endnote>
  <w:endnote w:type="continuationSeparator" w:id="0">
    <w:p w14:paraId="6791F370" w14:textId="77777777" w:rsidR="00DF72D5" w:rsidRDefault="00D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1789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901CFDE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60E23" w14:textId="77777777" w:rsidR="00DF72D5" w:rsidRDefault="00DF72D5">
      <w:r>
        <w:separator/>
      </w:r>
    </w:p>
  </w:footnote>
  <w:footnote w:type="continuationSeparator" w:id="0">
    <w:p w14:paraId="0251AE5C" w14:textId="77777777" w:rsidR="00DF72D5" w:rsidRDefault="00DF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43EF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8E0002A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2D5"/>
    <w:rsid w:val="000325F5"/>
    <w:rsid w:val="00110A76"/>
    <w:rsid w:val="0015688F"/>
    <w:rsid w:val="00224910"/>
    <w:rsid w:val="00243875"/>
    <w:rsid w:val="00280E8D"/>
    <w:rsid w:val="002A531D"/>
    <w:rsid w:val="0031630C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DF72D5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9A43E3"/>
  <w15:chartTrackingRefBased/>
  <w15:docId w15:val="{DEB97A12-EF7B-42F5-A802-B60E942A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50</TotalTime>
  <Pages>3</Pages>
  <Words>767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2021-12-29T07:34:00Z</cp:lastPrinted>
  <dcterms:created xsi:type="dcterms:W3CDTF">2021-12-29T07:32:00Z</dcterms:created>
  <dcterms:modified xsi:type="dcterms:W3CDTF">2021-12-29T08:24:00Z</dcterms:modified>
</cp:coreProperties>
</file>