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47E0686E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185D668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2F3727D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667F4A2A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3682F">
              <w:rPr>
                <w:noProof/>
              </w:rPr>
              <w:t>lundi 7 février 2022</w:t>
            </w:r>
            <w:r w:rsidRPr="000060FC">
              <w:fldChar w:fldCharType="end"/>
            </w:r>
          </w:p>
          <w:p w14:paraId="3C4D2D2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7CA5A0E" w14:textId="77777777" w:rsidR="000060FC" w:rsidRPr="000060FC" w:rsidRDefault="009B1F8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GERAUD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ELIAN</w:t>
            </w:r>
          </w:p>
          <w:p w14:paraId="28EDB4F6" w14:textId="77777777" w:rsidR="000060FC" w:rsidRPr="000060FC" w:rsidRDefault="009B1F8F" w:rsidP="000060FC">
            <w:pPr>
              <w:spacing w:before="120"/>
              <w:ind w:left="2198"/>
              <w:jc w:val="left"/>
            </w:pPr>
            <w:r>
              <w:t>3509</w:t>
            </w:r>
            <w:r w:rsidR="000060FC" w:rsidRPr="000060FC">
              <w:t xml:space="preserve"> </w:t>
            </w:r>
            <w:r>
              <w:t>GRIS</w:t>
            </w:r>
            <w:r w:rsidR="000060FC" w:rsidRPr="000060FC">
              <w:t xml:space="preserve"> </w:t>
            </w:r>
          </w:p>
          <w:p w14:paraId="42440E2B" w14:textId="1A6292F8" w:rsidR="000060FC" w:rsidRPr="000060FC" w:rsidRDefault="009B1F8F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07131184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193A85C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8AE75C4" w14:textId="6239A5F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B1F8F">
        <w:rPr>
          <w:bCs/>
        </w:rPr>
        <w:t>Monsieur</w:t>
      </w:r>
      <w:r w:rsidRPr="000060FC">
        <w:rPr>
          <w:bCs/>
        </w:rPr>
        <w:t xml:space="preserve"> </w:t>
      </w:r>
      <w:r w:rsidR="009B1F8F">
        <w:rPr>
          <w:bCs/>
        </w:rPr>
        <w:t>GERAUD</w:t>
      </w:r>
      <w:r w:rsidRPr="000060FC">
        <w:rPr>
          <w:bCs/>
        </w:rPr>
        <w:t xml:space="preserve"> </w:t>
      </w:r>
      <w:r w:rsidR="009B1F8F">
        <w:rPr>
          <w:bCs/>
        </w:rPr>
        <w:t>ELIAN</w:t>
      </w:r>
    </w:p>
    <w:p w14:paraId="77E89759" w14:textId="77777777" w:rsidR="000060FC" w:rsidRPr="000060FC" w:rsidRDefault="000060FC" w:rsidP="000060FC">
      <w:pPr>
        <w:spacing w:before="120"/>
      </w:pPr>
    </w:p>
    <w:p w14:paraId="3103310C" w14:textId="1BD9843C" w:rsidR="000060FC" w:rsidRPr="000060FC" w:rsidRDefault="009B1F8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627D7765" w14:textId="77777777" w:rsidR="000060FC" w:rsidRPr="000060FC" w:rsidRDefault="000060FC" w:rsidP="000060FC">
      <w:pPr>
        <w:spacing w:before="120"/>
        <w:ind w:firstLine="709"/>
      </w:pPr>
    </w:p>
    <w:p w14:paraId="025A35F6" w14:textId="1FA15EBD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B1F8F">
        <w:t>CASTELNAUDARY</w:t>
      </w:r>
      <w:r w:rsidRPr="000060FC">
        <w:t xml:space="preserve">, </w:t>
      </w:r>
      <w:r w:rsidR="009B1F8F">
        <w:rPr>
          <w:bCs/>
        </w:rPr>
        <w:t>3509</w:t>
      </w:r>
      <w:r w:rsidRPr="000060FC">
        <w:rPr>
          <w:bCs/>
        </w:rPr>
        <w:t xml:space="preserve"> </w:t>
      </w:r>
      <w:r w:rsidR="009B1F8F">
        <w:rPr>
          <w:bCs/>
        </w:rPr>
        <w:t>GRIS</w:t>
      </w:r>
      <w:r w:rsidRPr="000060FC">
        <w:t xml:space="preserve">,  sur la parcelle </w:t>
      </w:r>
      <w:r w:rsidRPr="000060FC">
        <w:rPr>
          <w:iCs/>
        </w:rPr>
        <w:t>n°</w:t>
      </w:r>
      <w:r w:rsidR="009B1F8F">
        <w:rPr>
          <w:iCs/>
        </w:rPr>
        <w:t>32</w:t>
      </w:r>
      <w:r w:rsidRPr="000060FC">
        <w:rPr>
          <w:iCs/>
        </w:rPr>
        <w:t xml:space="preserve">, section </w:t>
      </w:r>
      <w:r w:rsidR="009B1F8F">
        <w:rPr>
          <w:iCs/>
        </w:rPr>
        <w:t>ZN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B1F8F">
        <w:t>04/02/2022</w:t>
      </w:r>
      <w:r w:rsidRPr="000060FC">
        <w:t>, veuillez trouver ci-joint au présent courrier :</w:t>
      </w:r>
    </w:p>
    <w:p w14:paraId="59D4D0C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45ADEF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D28140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45942A4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026BD4F" w14:textId="29EA8CE8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B1F8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9395F88" w14:textId="77777777" w:rsidR="000060FC" w:rsidRPr="000060FC" w:rsidRDefault="000060FC" w:rsidP="000060FC">
      <w:pPr>
        <w:spacing w:before="240"/>
        <w:ind w:left="709"/>
      </w:pPr>
    </w:p>
    <w:p w14:paraId="3912CA76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0EDD37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ED6DB8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3B03BE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AF61A4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E5AF33A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231E55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BF9D8" w14:textId="77777777" w:rsidR="0043682F" w:rsidRDefault="0043682F">
      <w:r>
        <w:separator/>
      </w:r>
    </w:p>
  </w:endnote>
  <w:endnote w:type="continuationSeparator" w:id="0">
    <w:p w14:paraId="7CCDD893" w14:textId="77777777" w:rsidR="0043682F" w:rsidRDefault="0043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8C042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7047DD2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525B8C99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481AA" w14:textId="77777777" w:rsidR="0043682F" w:rsidRDefault="0043682F">
      <w:r>
        <w:separator/>
      </w:r>
    </w:p>
  </w:footnote>
  <w:footnote w:type="continuationSeparator" w:id="0">
    <w:p w14:paraId="7078F66C" w14:textId="77777777" w:rsidR="0043682F" w:rsidRDefault="00436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43682F"/>
    <w:rsid w:val="000060FC"/>
    <w:rsid w:val="000445BA"/>
    <w:rsid w:val="00165F7E"/>
    <w:rsid w:val="002463C1"/>
    <w:rsid w:val="002B5E55"/>
    <w:rsid w:val="003F1ED7"/>
    <w:rsid w:val="0043682F"/>
    <w:rsid w:val="00493659"/>
    <w:rsid w:val="00596BD2"/>
    <w:rsid w:val="006566AA"/>
    <w:rsid w:val="006B5C30"/>
    <w:rsid w:val="00713659"/>
    <w:rsid w:val="009521D0"/>
    <w:rsid w:val="0099710A"/>
    <w:rsid w:val="009B1F8F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7EB91"/>
  <w15:chartTrackingRefBased/>
  <w15:docId w15:val="{D9D49EFC-9115-45B1-8D4F-49D64F69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2022-02-07T14:18:00Z</dcterms:created>
  <dcterms:modified xsi:type="dcterms:W3CDTF">2022-02-07T14:18:00Z</dcterms:modified>
</cp:coreProperties>
</file>