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7128A99C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53F9832D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80E74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623BBEAD" w14:textId="77777777" w:rsidR="008A117F" w:rsidRDefault="008A117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C58995D" w14:textId="77777777" w:rsidR="008A117F" w:rsidRDefault="008A117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CDF4CF4" w14:textId="77777777" w:rsidR="008A117F" w:rsidRDefault="008A117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62A4179" w14:textId="476AE26F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A117F">
              <w:rPr>
                <w:rFonts w:ascii="Arial" w:hAnsi="Arial"/>
                <w:noProof/>
              </w:rPr>
              <w:t>vendredi 28 janvier 2022</w:t>
            </w:r>
            <w:r>
              <w:rPr>
                <w:rFonts w:ascii="Arial" w:hAnsi="Arial"/>
              </w:rPr>
              <w:fldChar w:fldCharType="end"/>
            </w:r>
          </w:p>
          <w:p w14:paraId="3E1E768E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31B6F6E2" w14:textId="77777777" w:rsidR="0015688F" w:rsidRDefault="00E87D5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BEGIN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BAPTISTE</w:t>
            </w:r>
          </w:p>
          <w:p w14:paraId="532A1903" w14:textId="77777777" w:rsidR="0015688F" w:rsidRDefault="00E87D5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gramStart"/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lotissement</w:t>
            </w:r>
            <w:proofErr w:type="gramEnd"/>
            <w:r>
              <w:rPr>
                <w:rFonts w:ascii="Arial" w:hAnsi="Arial"/>
              </w:rPr>
              <w:t xml:space="preserve"> rieux</w:t>
            </w:r>
            <w:r w:rsidR="0015688F">
              <w:rPr>
                <w:rFonts w:ascii="Arial" w:hAnsi="Arial"/>
              </w:rPr>
              <w:t xml:space="preserve"> </w:t>
            </w:r>
          </w:p>
          <w:p w14:paraId="110E6AEC" w14:textId="77777777" w:rsidR="0015688F" w:rsidRDefault="00E87D5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09000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FOIX</w:t>
            </w:r>
          </w:p>
        </w:tc>
      </w:tr>
    </w:tbl>
    <w:p w14:paraId="4F624A25" w14:textId="77777777" w:rsidR="008A117F" w:rsidRDefault="008A117F" w:rsidP="0015688F">
      <w:pPr>
        <w:pStyle w:val="Commentaire"/>
        <w:rPr>
          <w:rFonts w:ascii="Arial" w:hAnsi="Arial"/>
          <w:i/>
          <w:u w:val="single"/>
        </w:rPr>
      </w:pPr>
    </w:p>
    <w:p w14:paraId="4613EC85" w14:textId="77777777" w:rsidR="008A117F" w:rsidRDefault="008A117F" w:rsidP="0015688F">
      <w:pPr>
        <w:pStyle w:val="Commentaire"/>
        <w:rPr>
          <w:rFonts w:ascii="Arial" w:hAnsi="Arial"/>
          <w:i/>
          <w:u w:val="single"/>
        </w:rPr>
      </w:pPr>
    </w:p>
    <w:p w14:paraId="20E81716" w14:textId="77777777" w:rsidR="008A117F" w:rsidRDefault="008A117F" w:rsidP="0015688F">
      <w:pPr>
        <w:pStyle w:val="Commentaire"/>
        <w:rPr>
          <w:rFonts w:ascii="Arial" w:hAnsi="Arial"/>
          <w:i/>
          <w:u w:val="single"/>
        </w:rPr>
      </w:pPr>
    </w:p>
    <w:p w14:paraId="3FFFC99F" w14:textId="05657938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52E6ADA8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6A0D826" w14:textId="2C11CE0B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87D5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87D56">
        <w:rPr>
          <w:rFonts w:ascii="Arial" w:hAnsi="Arial"/>
          <w:bCs/>
        </w:rPr>
        <w:t>BEGIN</w:t>
      </w:r>
      <w:r>
        <w:rPr>
          <w:rFonts w:ascii="Arial" w:hAnsi="Arial"/>
          <w:bCs/>
        </w:rPr>
        <w:t xml:space="preserve"> </w:t>
      </w:r>
      <w:r w:rsidR="00E87D56">
        <w:rPr>
          <w:rFonts w:ascii="Arial" w:hAnsi="Arial"/>
          <w:bCs/>
        </w:rPr>
        <w:t>JEAN BAPTISTE</w:t>
      </w:r>
    </w:p>
    <w:p w14:paraId="13912D02" w14:textId="77777777" w:rsidR="0015688F" w:rsidRDefault="0015688F" w:rsidP="0015688F">
      <w:pPr>
        <w:pStyle w:val="Commentaire"/>
        <w:rPr>
          <w:rFonts w:ascii="Arial" w:hAnsi="Arial"/>
        </w:rPr>
      </w:pPr>
    </w:p>
    <w:p w14:paraId="43785B4D" w14:textId="03651212" w:rsidR="0015688F" w:rsidRDefault="00E87D5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7B536DF0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4AAD8FA4" w14:textId="69C2C7E3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87D5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87D56">
        <w:rPr>
          <w:rFonts w:ascii="Arial" w:hAnsi="Arial"/>
          <w:bCs/>
        </w:rPr>
        <w:t>BEGIN</w:t>
      </w:r>
      <w:r>
        <w:rPr>
          <w:rFonts w:ascii="Arial" w:hAnsi="Arial"/>
          <w:bCs/>
        </w:rPr>
        <w:t xml:space="preserve"> </w:t>
      </w:r>
      <w:r w:rsidR="00E87D56">
        <w:rPr>
          <w:rFonts w:ascii="Arial" w:hAnsi="Arial"/>
          <w:bCs/>
        </w:rPr>
        <w:t>JEAN BAPTISTE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87D56">
        <w:rPr>
          <w:rFonts w:ascii="Arial" w:hAnsi="Arial"/>
        </w:rPr>
        <w:t>MAYREVILLE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proofErr w:type="gramStart"/>
      <w:r w:rsidR="00E87D56">
        <w:rPr>
          <w:rFonts w:ascii="Arial" w:hAnsi="Arial"/>
          <w:iCs/>
        </w:rPr>
        <w:t>387  388</w:t>
      </w:r>
      <w:proofErr w:type="gramEnd"/>
      <w:r w:rsidR="00E87D56">
        <w:rPr>
          <w:rFonts w:ascii="Arial" w:hAnsi="Arial"/>
          <w:iCs/>
        </w:rPr>
        <w:t xml:space="preserve">  389</w:t>
      </w:r>
      <w:r>
        <w:rPr>
          <w:rFonts w:ascii="Arial" w:hAnsi="Arial"/>
          <w:iCs/>
        </w:rPr>
        <w:t xml:space="preserve">, section </w:t>
      </w:r>
      <w:r w:rsidR="00E87D56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14:paraId="7F6C5F5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7B937C5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6416756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4CA352ED" w14:textId="4239AC7F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87D5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 xml:space="preserve">’expression de nos </w:t>
      </w:r>
      <w:proofErr w:type="gramStart"/>
      <w:r>
        <w:rPr>
          <w:rFonts w:ascii="Arial" w:hAnsi="Arial"/>
        </w:rPr>
        <w:t>salutations</w:t>
      </w:r>
      <w:proofErr w:type="gramEnd"/>
      <w:r>
        <w:rPr>
          <w:rFonts w:ascii="Arial" w:hAnsi="Arial"/>
        </w:rPr>
        <w:t xml:space="preserve"> distinguées.</w:t>
      </w:r>
    </w:p>
    <w:p w14:paraId="30B12BC2" w14:textId="77777777" w:rsidR="0015688F" w:rsidRDefault="0015688F" w:rsidP="0015688F">
      <w:pPr>
        <w:ind w:left="5670"/>
        <w:rPr>
          <w:rFonts w:cs="Arial"/>
          <w:bCs/>
        </w:rPr>
      </w:pPr>
    </w:p>
    <w:p w14:paraId="17E88D44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4F8030BC" w14:textId="77777777" w:rsidR="00780188" w:rsidRDefault="00780188" w:rsidP="009641BF">
      <w:pPr>
        <w:pStyle w:val="Retraitcorpsdetexte"/>
        <w:ind w:firstLine="702"/>
        <w:jc w:val="both"/>
      </w:pPr>
    </w:p>
    <w:p w14:paraId="03DA7DA2" w14:textId="77777777" w:rsidR="00780188" w:rsidRDefault="00780188" w:rsidP="009641BF">
      <w:pPr>
        <w:pStyle w:val="Retraitcorpsdetexte"/>
        <w:ind w:firstLine="702"/>
        <w:jc w:val="both"/>
      </w:pPr>
    </w:p>
    <w:p w14:paraId="70126174" w14:textId="77777777" w:rsidR="00780188" w:rsidRDefault="00780188" w:rsidP="009641BF">
      <w:pPr>
        <w:pStyle w:val="Retraitcorpsdetexte"/>
        <w:ind w:firstLine="702"/>
        <w:jc w:val="both"/>
      </w:pPr>
    </w:p>
    <w:p w14:paraId="0C31826D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626536A2" w14:textId="77777777" w:rsidR="00224910" w:rsidRDefault="00224910" w:rsidP="00AE2A88">
      <w:pPr>
        <w:ind w:left="5670"/>
      </w:pPr>
    </w:p>
    <w:p w14:paraId="5FEDD70A" w14:textId="77777777" w:rsidR="00243875" w:rsidRDefault="00243875" w:rsidP="0015688F"/>
    <w:p w14:paraId="425F93F1" w14:textId="77777777" w:rsidR="00243875" w:rsidRDefault="00243875" w:rsidP="0015688F"/>
    <w:p w14:paraId="67BB614F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1A910EF5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53D31F9C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49F79F20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D8599D7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3BA06B76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44769BB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2AFF8F0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03EDC60A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570836E" w14:textId="77777777" w:rsidR="0015688F" w:rsidRDefault="0015688F" w:rsidP="0015688F">
      <w:pPr>
        <w:jc w:val="left"/>
        <w:rPr>
          <w:rFonts w:cs="Arial"/>
          <w:bCs/>
        </w:rPr>
      </w:pPr>
    </w:p>
    <w:p w14:paraId="286EF20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3487D18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EF3C72D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92CF1C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C4500E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E40065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93F22F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62C8FBC" w14:textId="1EBD5EF3" w:rsidR="0015688F" w:rsidRDefault="00E87D5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BEGIN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BAPTISTE</w:t>
      </w:r>
    </w:p>
    <w:p w14:paraId="4692CF6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92B6D6D" w14:textId="73779638" w:rsidR="0015688F" w:rsidRDefault="00E87D5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ALLEE DES MEUNIERS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14:paraId="62119B41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87DF057" w14:textId="23CF996D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87D56">
        <w:rPr>
          <w:rFonts w:ascii="Arial" w:hAnsi="Arial"/>
          <w:iCs/>
        </w:rPr>
        <w:t>387  388  389</w:t>
      </w:r>
      <w:r>
        <w:rPr>
          <w:rFonts w:ascii="Arial" w:hAnsi="Arial"/>
          <w:iCs/>
        </w:rPr>
        <w:t xml:space="preserve">, section </w:t>
      </w:r>
      <w:r w:rsidR="00E87D56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14:paraId="727A30BD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4ACBB85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1A2B6B6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5A480BF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90067F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FA039A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0CFAE5B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7BD09DAC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A609CD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76ED94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291411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97A1AB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5C5ED94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DC1949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66F2A7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1BE0D5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312E68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723732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606A23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78B325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217EDB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B06FD0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625482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F4D3DB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1451E2C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13A35A86" w14:textId="5BE897A9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A117F">
              <w:rPr>
                <w:rFonts w:cs="Arial"/>
                <w:bCs/>
                <w:noProof/>
              </w:rPr>
              <w:t>vendredi 28 janvier 2022</w:t>
            </w:r>
            <w:r>
              <w:rPr>
                <w:rFonts w:cs="Arial"/>
                <w:bCs/>
              </w:rPr>
              <w:fldChar w:fldCharType="end"/>
            </w:r>
          </w:p>
          <w:p w14:paraId="7CD486AA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003F2C9C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29F1219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7B86101D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6125183C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671F90D5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1042FD1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8AB491B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E206507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A5AD14A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D3DD16A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179781CA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791BD27B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7F361BCB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3B66A747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196BA586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6C2C2C8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5B519C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FAB9089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33D4A12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9D52C69" w14:textId="77777777" w:rsidR="0015688F" w:rsidRDefault="0015688F" w:rsidP="0015688F">
      <w:pPr>
        <w:jc w:val="left"/>
        <w:rPr>
          <w:rFonts w:cs="Arial"/>
          <w:bCs/>
        </w:rPr>
      </w:pPr>
    </w:p>
    <w:p w14:paraId="6215A71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3B8DDB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61FDCE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F6A4EC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C5CFF5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6BD48C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69F059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DA73EC4" w14:textId="26D90ECE" w:rsidR="0015688F" w:rsidRDefault="00E87D5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BEGIN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BAPTISTE</w:t>
      </w:r>
    </w:p>
    <w:p w14:paraId="341F99C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B5C3AF2" w14:textId="19CC3BE1" w:rsidR="0015688F" w:rsidRDefault="00E87D5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ALLEE DES MEUNIERS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14:paraId="5C4E17D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AF5DA0A" w14:textId="3C9EC024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87D56">
        <w:rPr>
          <w:rFonts w:ascii="Arial" w:hAnsi="Arial"/>
          <w:iCs/>
        </w:rPr>
        <w:t>387  388  389</w:t>
      </w:r>
      <w:r>
        <w:rPr>
          <w:rFonts w:ascii="Arial" w:hAnsi="Arial"/>
          <w:iCs/>
        </w:rPr>
        <w:t xml:space="preserve">, section </w:t>
      </w:r>
      <w:r w:rsidR="00E87D56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14:paraId="04BA954B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4FE01B1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F93938F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B90878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2AC10D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4E0E2CE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0DE0B1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19E976DA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315D25E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D84355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3FEE7F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516437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5226869E" w14:textId="0E9F959D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A117F">
              <w:rPr>
                <w:rFonts w:cs="Arial"/>
                <w:bCs/>
                <w:noProof/>
              </w:rPr>
              <w:t>vendredi 28 janvier 2022</w:t>
            </w:r>
            <w:r>
              <w:rPr>
                <w:rFonts w:cs="Arial"/>
                <w:bCs/>
              </w:rPr>
              <w:fldChar w:fldCharType="end"/>
            </w:r>
          </w:p>
          <w:p w14:paraId="2B072E3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D8402F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C73810B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62A7ABB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6B33BD0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150A7946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DDB3CA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EB3DFA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59756CC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2C813927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47A4A3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27EBB1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2DB119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93E4085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43DFB6A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8E30E3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9A42ADF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A0D61E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6E720A9F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AB2F2" w14:textId="77777777" w:rsidR="00664245" w:rsidRDefault="00664245">
      <w:r>
        <w:separator/>
      </w:r>
    </w:p>
  </w:endnote>
  <w:endnote w:type="continuationSeparator" w:id="0">
    <w:p w14:paraId="48DDA434" w14:textId="77777777" w:rsidR="00664245" w:rsidRDefault="00664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0395A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70B4EB8A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F6EF5" w14:textId="77777777" w:rsidR="00664245" w:rsidRDefault="00664245">
      <w:r>
        <w:separator/>
      </w:r>
    </w:p>
  </w:footnote>
  <w:footnote w:type="continuationSeparator" w:id="0">
    <w:p w14:paraId="3AB2FC42" w14:textId="77777777" w:rsidR="00664245" w:rsidRDefault="00664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B7F62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812B00A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4245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664245"/>
    <w:rsid w:val="00780188"/>
    <w:rsid w:val="008A117F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32B2D"/>
    <w:rsid w:val="00D5661A"/>
    <w:rsid w:val="00DF3A9C"/>
    <w:rsid w:val="00E54CBD"/>
    <w:rsid w:val="00E87D56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6607DF"/>
  <w15:chartTrackingRefBased/>
  <w15:docId w15:val="{56DE050E-4AA9-49B2-A3CD-40057E1D3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809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2022-01-28T07:51:00Z</cp:lastPrinted>
  <dcterms:created xsi:type="dcterms:W3CDTF">2022-01-28T07:51:00Z</dcterms:created>
  <dcterms:modified xsi:type="dcterms:W3CDTF">2022-01-28T07:56:00Z</dcterms:modified>
</cp:coreProperties>
</file>