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76B11D56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3645CCF4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FC6F14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2ED483B5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00343">
              <w:rPr>
                <w:rFonts w:ascii="Arial" w:hAnsi="Arial"/>
                <w:noProof/>
              </w:rPr>
              <w:t>mercredi 19 janvier 2022</w:t>
            </w:r>
            <w:r>
              <w:rPr>
                <w:rFonts w:ascii="Arial" w:hAnsi="Arial"/>
              </w:rPr>
              <w:fldChar w:fldCharType="end"/>
            </w:r>
          </w:p>
          <w:p w14:paraId="29CD9324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4E92A47E" w14:textId="77777777" w:rsidR="0015688F" w:rsidRDefault="002C6E9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 de La Lande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14:paraId="6ABD5C7F" w14:textId="77777777" w:rsidR="0015688F" w:rsidRDefault="002C6E9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Lande</w:t>
            </w:r>
            <w:r w:rsidR="0015688F">
              <w:rPr>
                <w:rFonts w:ascii="Arial" w:hAnsi="Arial"/>
              </w:rPr>
              <w:t xml:space="preserve"> </w:t>
            </w:r>
          </w:p>
          <w:p w14:paraId="7D927576" w14:textId="77777777" w:rsidR="0015688F" w:rsidRDefault="002C6E9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PUGINIER</w:t>
            </w:r>
          </w:p>
        </w:tc>
      </w:tr>
    </w:tbl>
    <w:p w14:paraId="03BF549F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5E1E0C49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41CA3306" w14:textId="77777777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2C6E9B">
        <w:rPr>
          <w:rFonts w:ascii="Arial" w:hAnsi="Arial"/>
          <w:bCs/>
        </w:rPr>
        <w:t>SCI de La Lande</w:t>
      </w:r>
      <w:r>
        <w:rPr>
          <w:rFonts w:ascii="Arial" w:hAnsi="Arial"/>
          <w:bCs/>
        </w:rPr>
        <w:t xml:space="preserve"> </w:t>
      </w:r>
    </w:p>
    <w:p w14:paraId="0514333E" w14:textId="77777777" w:rsidR="0015688F" w:rsidRDefault="0015688F" w:rsidP="0015688F">
      <w:pPr>
        <w:pStyle w:val="Commentaire"/>
        <w:rPr>
          <w:rFonts w:ascii="Arial" w:hAnsi="Arial"/>
        </w:rPr>
      </w:pPr>
    </w:p>
    <w:p w14:paraId="72FE7EA1" w14:textId="7317B70E"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14:paraId="284CCDAB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257AD13F" w14:textId="2643CBAC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2C6E9B">
        <w:rPr>
          <w:rFonts w:ascii="Arial" w:hAnsi="Arial"/>
          <w:bCs/>
        </w:rPr>
        <w:t>SCI de La Lande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2C6E9B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C6E9B">
        <w:rPr>
          <w:rFonts w:ascii="Arial" w:hAnsi="Arial"/>
          <w:iCs/>
        </w:rPr>
        <w:t>42   43</w:t>
      </w:r>
      <w:r>
        <w:rPr>
          <w:rFonts w:ascii="Arial" w:hAnsi="Arial"/>
          <w:iCs/>
        </w:rPr>
        <w:t xml:space="preserve">, section </w:t>
      </w:r>
      <w:r w:rsidR="002C6E9B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14:paraId="73BA133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4480CB39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1C012F3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14:paraId="747DEF5A" w14:textId="11E95BBB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1E5458BE" w14:textId="77777777" w:rsidR="0015688F" w:rsidRDefault="0015688F" w:rsidP="0015688F">
      <w:pPr>
        <w:ind w:left="5670"/>
        <w:rPr>
          <w:rFonts w:cs="Arial"/>
          <w:bCs/>
        </w:rPr>
      </w:pPr>
    </w:p>
    <w:p w14:paraId="24DD2D0B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5415C56E" w14:textId="77777777" w:rsidR="00780188" w:rsidRDefault="00780188" w:rsidP="009641BF">
      <w:pPr>
        <w:pStyle w:val="Retraitcorpsdetexte"/>
        <w:ind w:firstLine="702"/>
        <w:jc w:val="both"/>
      </w:pPr>
    </w:p>
    <w:p w14:paraId="6243DCE8" w14:textId="77777777" w:rsidR="00780188" w:rsidRDefault="00780188" w:rsidP="009641BF">
      <w:pPr>
        <w:pStyle w:val="Retraitcorpsdetexte"/>
        <w:ind w:firstLine="702"/>
        <w:jc w:val="both"/>
      </w:pPr>
    </w:p>
    <w:p w14:paraId="607EA937" w14:textId="77777777" w:rsidR="00780188" w:rsidRDefault="00780188" w:rsidP="009641BF">
      <w:pPr>
        <w:pStyle w:val="Retraitcorpsdetexte"/>
        <w:ind w:firstLine="702"/>
        <w:jc w:val="both"/>
      </w:pPr>
    </w:p>
    <w:p w14:paraId="762E8343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716E8AD6" w14:textId="77777777" w:rsidR="00224910" w:rsidRDefault="00224910" w:rsidP="00AE2A88">
      <w:pPr>
        <w:ind w:left="5670"/>
      </w:pPr>
    </w:p>
    <w:p w14:paraId="38D12A5B" w14:textId="77777777" w:rsidR="00243875" w:rsidRDefault="00243875" w:rsidP="0015688F"/>
    <w:p w14:paraId="4B52AD37" w14:textId="77777777" w:rsidR="00243875" w:rsidRDefault="00243875" w:rsidP="0015688F"/>
    <w:p w14:paraId="3DCBEDBF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536C9F43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60790AC9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926B63E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E244C9A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2D2A276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4535EA0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14:paraId="405F6841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272F666C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1E9F9AC9" w14:textId="77777777" w:rsidR="0015688F" w:rsidRDefault="0015688F" w:rsidP="0015688F">
      <w:pPr>
        <w:jc w:val="left"/>
        <w:rPr>
          <w:rFonts w:cs="Arial"/>
          <w:bCs/>
        </w:rPr>
      </w:pPr>
    </w:p>
    <w:p w14:paraId="6C01DBB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1E5725B8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04ED1B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ACF68F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1F99FC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073279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CC2188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D33E2FD" w14:textId="42ED24BF" w:rsidR="0015688F" w:rsidRDefault="002C6E9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 de La Lande</w:t>
      </w:r>
      <w:r w:rsidR="0015688F">
        <w:rPr>
          <w:rFonts w:ascii="Arial" w:hAnsi="Arial"/>
          <w:bCs/>
        </w:rPr>
        <w:t xml:space="preserve"> </w:t>
      </w:r>
    </w:p>
    <w:p w14:paraId="0A97C5C7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14:paraId="7B8B09CE" w14:textId="427E541E" w:rsidR="0015688F" w:rsidRDefault="002C6E9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Loubats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20040B9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563E4F8A" w14:textId="36FA05F2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C6E9B">
        <w:rPr>
          <w:rFonts w:ascii="Arial" w:hAnsi="Arial"/>
          <w:iCs/>
        </w:rPr>
        <w:t>42   43</w:t>
      </w:r>
      <w:r>
        <w:rPr>
          <w:rFonts w:ascii="Arial" w:hAnsi="Arial"/>
          <w:iCs/>
        </w:rPr>
        <w:t xml:space="preserve">, section </w:t>
      </w:r>
      <w:r w:rsidR="002C6E9B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14:paraId="2F7E423E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9C00796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6EFCEC5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14:paraId="68DC4E21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66AE3DD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4587A352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7F91536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180175E5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53AB09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794DCE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64EC750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E52237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1028A17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1C651E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03FF8C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138EF6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044F08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FCB2D2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090E68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1E9627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1739F1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BAB003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A33DCB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2A6B67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0B2BB63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3CB9BB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00343">
              <w:rPr>
                <w:rFonts w:cs="Arial"/>
                <w:bCs/>
                <w:noProof/>
              </w:rPr>
              <w:t>mercredi 19 janvier 2022</w:t>
            </w:r>
            <w:r>
              <w:rPr>
                <w:rFonts w:cs="Arial"/>
                <w:bCs/>
              </w:rPr>
              <w:fldChar w:fldCharType="end"/>
            </w:r>
          </w:p>
          <w:p w14:paraId="55223BCF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D5D5D1A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21C96D50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477358C0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2F208A8E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0E702409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F231474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FD4A644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BFB6FEC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0F5A5083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B149EC6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311BB778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16CF63DF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44BAB46F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2D3710EB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219B6ED0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3490D5F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336D79B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14:paraId="09E232AD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45BED33D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49A8E808" w14:textId="77777777" w:rsidR="0015688F" w:rsidRDefault="0015688F" w:rsidP="0015688F">
      <w:pPr>
        <w:jc w:val="left"/>
        <w:rPr>
          <w:rFonts w:cs="Arial"/>
          <w:bCs/>
        </w:rPr>
      </w:pPr>
    </w:p>
    <w:p w14:paraId="6FDA4F5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2522FE5F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A8551D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7A24C7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85C98D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3607D0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7AA026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02A5F50" w14:textId="2633C0D6" w:rsidR="0015688F" w:rsidRDefault="002C6E9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 de La Lande</w:t>
      </w:r>
      <w:r w:rsidR="0015688F">
        <w:rPr>
          <w:rFonts w:ascii="Arial" w:hAnsi="Arial"/>
          <w:bCs/>
        </w:rPr>
        <w:t xml:space="preserve"> </w:t>
      </w:r>
    </w:p>
    <w:p w14:paraId="3497679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14:paraId="2F6ECCED" w14:textId="5214AB75" w:rsidR="0015688F" w:rsidRDefault="002C6E9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Loubats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48B8603C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6450CA37" w14:textId="6271C070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C6E9B">
        <w:rPr>
          <w:rFonts w:ascii="Arial" w:hAnsi="Arial"/>
          <w:iCs/>
        </w:rPr>
        <w:t>42   43</w:t>
      </w:r>
      <w:r>
        <w:rPr>
          <w:rFonts w:ascii="Arial" w:hAnsi="Arial"/>
          <w:iCs/>
        </w:rPr>
        <w:t xml:space="preserve">, section </w:t>
      </w:r>
      <w:r w:rsidR="002C6E9B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14:paraId="0A6A99D1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369BA7BD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C7EDC13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14:paraId="79CD7348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59CC7BB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4B28D9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20EFCF7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6E41C706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2AF63B9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3587D9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4D63DF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1A13936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14:paraId="7C0AC77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00343">
              <w:rPr>
                <w:rFonts w:cs="Arial"/>
                <w:bCs/>
                <w:noProof/>
              </w:rPr>
              <w:t>mercredi 19 janvier 2022</w:t>
            </w:r>
            <w:r>
              <w:rPr>
                <w:rFonts w:cs="Arial"/>
                <w:bCs/>
              </w:rPr>
              <w:fldChar w:fldCharType="end"/>
            </w:r>
          </w:p>
          <w:p w14:paraId="4493BD8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2DBE4C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8E55BBE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1FD8F1F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7685EEB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0A0E423A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00F7147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B799233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1EA8D77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6C7D253E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80AA34D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B278A7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6F84B6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E727E05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9597575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7FBFC12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9020DF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EDE84E3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299CCF3C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59546" w14:textId="77777777" w:rsidR="00200343" w:rsidRDefault="00200343">
      <w:r>
        <w:separator/>
      </w:r>
    </w:p>
  </w:endnote>
  <w:endnote w:type="continuationSeparator" w:id="0">
    <w:p w14:paraId="485BDC9E" w14:textId="77777777" w:rsidR="00200343" w:rsidRDefault="00200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D652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260BC4DC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F380D" w14:textId="77777777" w:rsidR="00200343" w:rsidRDefault="00200343">
      <w:r>
        <w:separator/>
      </w:r>
    </w:p>
  </w:footnote>
  <w:footnote w:type="continuationSeparator" w:id="0">
    <w:p w14:paraId="4830CDF5" w14:textId="77777777" w:rsidR="00200343" w:rsidRDefault="00200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3563D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2E902932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0343"/>
    <w:rsid w:val="000325F5"/>
    <w:rsid w:val="00110A76"/>
    <w:rsid w:val="0015688F"/>
    <w:rsid w:val="00200343"/>
    <w:rsid w:val="00224910"/>
    <w:rsid w:val="00243875"/>
    <w:rsid w:val="00280E8D"/>
    <w:rsid w:val="002C6E9B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2C3C72"/>
  <w15:chartTrackingRefBased/>
  <w15:docId w15:val="{BA3D75EA-B4CB-4E6D-A4BB-8D469AEDA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795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2022-01-19T08:06:00Z</dcterms:created>
  <dcterms:modified xsi:type="dcterms:W3CDTF">2022-01-19T08:06:00Z</dcterms:modified>
</cp:coreProperties>
</file>