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6B4EAC17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0E727D1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18EC6F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4872227" w14:textId="77777777" w:rsidR="00842024" w:rsidRDefault="00842024" w:rsidP="000060FC">
            <w:pPr>
              <w:spacing w:before="120"/>
              <w:ind w:left="2198"/>
              <w:jc w:val="left"/>
            </w:pPr>
          </w:p>
          <w:p w14:paraId="5D3A180E" w14:textId="77777777" w:rsidR="00842024" w:rsidRDefault="00842024" w:rsidP="000060FC">
            <w:pPr>
              <w:spacing w:before="120"/>
              <w:ind w:left="2198"/>
              <w:jc w:val="left"/>
            </w:pPr>
          </w:p>
          <w:p w14:paraId="25329F88" w14:textId="77777777" w:rsidR="00842024" w:rsidRDefault="00842024" w:rsidP="000060FC">
            <w:pPr>
              <w:spacing w:before="120"/>
              <w:ind w:left="2198"/>
              <w:jc w:val="left"/>
            </w:pPr>
          </w:p>
          <w:p w14:paraId="16CAEE11" w14:textId="77777777" w:rsidR="00842024" w:rsidRDefault="00842024" w:rsidP="000060FC">
            <w:pPr>
              <w:spacing w:before="120"/>
              <w:ind w:left="2198"/>
              <w:jc w:val="left"/>
            </w:pPr>
          </w:p>
          <w:p w14:paraId="4EEF6D8B" w14:textId="160E0DD6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42024">
              <w:rPr>
                <w:noProof/>
              </w:rPr>
              <w:t>vendredi 14 janvier 2022</w:t>
            </w:r>
            <w:r w:rsidRPr="000060FC">
              <w:fldChar w:fldCharType="end"/>
            </w:r>
          </w:p>
          <w:p w14:paraId="524A478F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6A81F88" w14:textId="77777777" w:rsidR="000060FC" w:rsidRPr="000060FC" w:rsidRDefault="003F78C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FRANCISZKIEWICZ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WOJCIECH</w:t>
            </w:r>
          </w:p>
          <w:p w14:paraId="7ACE4B11" w14:textId="3EC9B46C" w:rsidR="000060FC" w:rsidRPr="000060FC" w:rsidRDefault="003F78C0" w:rsidP="000060FC">
            <w:pPr>
              <w:spacing w:before="120"/>
              <w:ind w:left="2198"/>
              <w:jc w:val="left"/>
            </w:pPr>
            <w:r>
              <w:t>916</w:t>
            </w:r>
            <w:r w:rsidR="000060FC" w:rsidRPr="000060FC">
              <w:t xml:space="preserve"> </w:t>
            </w:r>
            <w:r>
              <w:t>ROUTE DE REVEL</w:t>
            </w:r>
            <w:r w:rsidR="000060FC" w:rsidRPr="000060FC">
              <w:t xml:space="preserve"> </w:t>
            </w:r>
            <w:r>
              <w:t>LA PIERRE</w:t>
            </w:r>
          </w:p>
          <w:p w14:paraId="5722C0E3" w14:textId="0A8670E2" w:rsidR="000060FC" w:rsidRPr="000060FC" w:rsidRDefault="003F78C0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7CE39006" w14:textId="77777777" w:rsidR="00842024" w:rsidRDefault="00842024" w:rsidP="000060FC">
      <w:pPr>
        <w:spacing w:before="120"/>
        <w:rPr>
          <w:i/>
          <w:u w:val="single"/>
        </w:rPr>
      </w:pPr>
    </w:p>
    <w:p w14:paraId="00BDE578" w14:textId="77777777" w:rsidR="00842024" w:rsidRDefault="00842024" w:rsidP="000060FC">
      <w:pPr>
        <w:spacing w:before="120"/>
        <w:rPr>
          <w:i/>
          <w:u w:val="single"/>
        </w:rPr>
      </w:pPr>
    </w:p>
    <w:p w14:paraId="241F9250" w14:textId="77777777" w:rsidR="00842024" w:rsidRDefault="00842024" w:rsidP="000060FC">
      <w:pPr>
        <w:spacing w:before="120"/>
        <w:rPr>
          <w:i/>
          <w:u w:val="single"/>
        </w:rPr>
      </w:pPr>
    </w:p>
    <w:p w14:paraId="442CD036" w14:textId="1018D7E8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63C8A27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B8CA82C" w14:textId="2BC91C39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F78C0">
        <w:rPr>
          <w:bCs/>
        </w:rPr>
        <w:t>Monsieur</w:t>
      </w:r>
      <w:r w:rsidRPr="000060FC">
        <w:rPr>
          <w:bCs/>
        </w:rPr>
        <w:t xml:space="preserve"> </w:t>
      </w:r>
      <w:r w:rsidR="003F78C0">
        <w:rPr>
          <w:bCs/>
        </w:rPr>
        <w:t>FRANCISZKIEWICZ</w:t>
      </w:r>
      <w:r w:rsidRPr="000060FC">
        <w:rPr>
          <w:bCs/>
        </w:rPr>
        <w:t xml:space="preserve"> </w:t>
      </w:r>
      <w:r w:rsidR="003F78C0">
        <w:rPr>
          <w:bCs/>
        </w:rPr>
        <w:t>WOJCIECH</w:t>
      </w:r>
    </w:p>
    <w:p w14:paraId="3E1C8E0E" w14:textId="77777777" w:rsidR="000060FC" w:rsidRPr="000060FC" w:rsidRDefault="000060FC" w:rsidP="000060FC">
      <w:pPr>
        <w:spacing w:before="120"/>
      </w:pPr>
    </w:p>
    <w:p w14:paraId="68828267" w14:textId="5A809CFE" w:rsidR="000060FC" w:rsidRPr="000060FC" w:rsidRDefault="003F78C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71D1A905" w14:textId="77777777" w:rsidR="000060FC" w:rsidRPr="000060FC" w:rsidRDefault="000060FC" w:rsidP="000060FC">
      <w:pPr>
        <w:spacing w:before="120"/>
        <w:ind w:firstLine="709"/>
      </w:pPr>
    </w:p>
    <w:p w14:paraId="134E0B79" w14:textId="7F8B043D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F78C0">
        <w:t>CASTELNAUDARY</w:t>
      </w:r>
      <w:r w:rsidRPr="000060FC">
        <w:t xml:space="preserve">, </w:t>
      </w:r>
      <w:r w:rsidR="003F78C0">
        <w:rPr>
          <w:bCs/>
        </w:rPr>
        <w:t>916</w:t>
      </w:r>
      <w:r w:rsidRPr="000060FC">
        <w:rPr>
          <w:bCs/>
        </w:rPr>
        <w:t xml:space="preserve"> </w:t>
      </w:r>
      <w:r w:rsidR="003F78C0">
        <w:rPr>
          <w:bCs/>
        </w:rPr>
        <w:t>ROUTE DE REVEL</w:t>
      </w:r>
      <w:r w:rsidRPr="000060FC">
        <w:rPr>
          <w:bCs/>
        </w:rPr>
        <w:t xml:space="preserve"> </w:t>
      </w:r>
      <w:r w:rsidR="003F78C0">
        <w:rPr>
          <w:bCs/>
        </w:rPr>
        <w:t xml:space="preserve">LA </w:t>
      </w:r>
      <w:proofErr w:type="gramStart"/>
      <w:r w:rsidR="003F78C0">
        <w:rPr>
          <w:bCs/>
        </w:rPr>
        <w:t>PIERRE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3F78C0">
        <w:rPr>
          <w:iCs/>
        </w:rPr>
        <w:t>59</w:t>
      </w:r>
      <w:r w:rsidRPr="000060FC">
        <w:rPr>
          <w:iCs/>
        </w:rPr>
        <w:t xml:space="preserve">, section </w:t>
      </w:r>
      <w:r w:rsidR="003F78C0">
        <w:rPr>
          <w:iCs/>
        </w:rPr>
        <w:t>YD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F78C0">
        <w:t>14/01/2022</w:t>
      </w:r>
      <w:r w:rsidRPr="000060FC">
        <w:t>, veuillez trouver ci-joint au présent courrier :</w:t>
      </w:r>
    </w:p>
    <w:p w14:paraId="341ACEB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37A01D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AA4DB5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217F4A5C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B547647" w14:textId="7EF0EA02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F78C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24A46E0" w14:textId="77777777" w:rsidR="000060FC" w:rsidRPr="000060FC" w:rsidRDefault="000060FC" w:rsidP="000060FC">
      <w:pPr>
        <w:spacing w:before="240"/>
        <w:ind w:left="709"/>
      </w:pPr>
    </w:p>
    <w:p w14:paraId="568DEB58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1D8A855C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62ACD9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31E42B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AF35CE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53FB048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75A93FE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A0253" w14:textId="77777777" w:rsidR="003C232C" w:rsidRDefault="003C232C">
      <w:r>
        <w:separator/>
      </w:r>
    </w:p>
  </w:endnote>
  <w:endnote w:type="continuationSeparator" w:id="0">
    <w:p w14:paraId="0F6D0031" w14:textId="77777777" w:rsidR="003C232C" w:rsidRDefault="003C2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C3436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38BA668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F7B8C65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E5796" w14:textId="77777777" w:rsidR="003C232C" w:rsidRDefault="003C232C">
      <w:r>
        <w:separator/>
      </w:r>
    </w:p>
  </w:footnote>
  <w:footnote w:type="continuationSeparator" w:id="0">
    <w:p w14:paraId="67383C14" w14:textId="77777777" w:rsidR="003C232C" w:rsidRDefault="003C2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3C232C"/>
    <w:rsid w:val="000060FC"/>
    <w:rsid w:val="000445BA"/>
    <w:rsid w:val="00165F7E"/>
    <w:rsid w:val="002463C1"/>
    <w:rsid w:val="002B5E55"/>
    <w:rsid w:val="003C232C"/>
    <w:rsid w:val="003F1ED7"/>
    <w:rsid w:val="003F78C0"/>
    <w:rsid w:val="00493659"/>
    <w:rsid w:val="00596BD2"/>
    <w:rsid w:val="006566AA"/>
    <w:rsid w:val="006B5C30"/>
    <w:rsid w:val="00713659"/>
    <w:rsid w:val="00842024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9B0B8C"/>
  <w15:chartTrackingRefBased/>
  <w15:docId w15:val="{C2DD0C56-BACF-4A66-B60F-9C5DB8AD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9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2022-01-14T12:45:00Z</cp:lastPrinted>
  <dcterms:created xsi:type="dcterms:W3CDTF">2022-01-14T12:45:00Z</dcterms:created>
  <dcterms:modified xsi:type="dcterms:W3CDTF">2022-01-14T12:54:00Z</dcterms:modified>
</cp:coreProperties>
</file>