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0A09DC9A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D6523DE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A3312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A9EA11E" w14:textId="77777777" w:rsidR="006A1C6A" w:rsidRDefault="006A1C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371620C" w14:textId="77777777" w:rsidR="006A1C6A" w:rsidRDefault="006A1C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CB99A48" w14:textId="77777777" w:rsidR="006A1C6A" w:rsidRDefault="006A1C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C1DE0CE" w14:textId="7FCB138A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64E36">
              <w:rPr>
                <w:rFonts w:ascii="Arial" w:hAnsi="Arial"/>
                <w:noProof/>
              </w:rPr>
              <w:t>lundi 10 janvier 2022</w:t>
            </w:r>
            <w:r>
              <w:rPr>
                <w:rFonts w:ascii="Arial" w:hAnsi="Arial"/>
              </w:rPr>
              <w:fldChar w:fldCharType="end"/>
            </w:r>
          </w:p>
          <w:p w14:paraId="7145FA8D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FD8D63D" w14:textId="77777777" w:rsidR="006A1C6A" w:rsidRDefault="00016DE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BEZZAZ / DUPONT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24A9EA83" w14:textId="13B05C7D" w:rsidR="0015688F" w:rsidRDefault="00016DE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Damien / Marina</w:t>
            </w:r>
          </w:p>
          <w:p w14:paraId="25965DA9" w14:textId="77777777" w:rsidR="0015688F" w:rsidRDefault="00016D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Pic de Lanoux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493ED78" w14:textId="77777777" w:rsidR="0015688F" w:rsidRDefault="00016DE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14:paraId="7E1F780C" w14:textId="77777777" w:rsidR="006A1C6A" w:rsidRDefault="006A1C6A" w:rsidP="0015688F">
      <w:pPr>
        <w:pStyle w:val="Commentaire"/>
        <w:rPr>
          <w:rFonts w:ascii="Arial" w:hAnsi="Arial"/>
          <w:i/>
          <w:u w:val="single"/>
        </w:rPr>
      </w:pPr>
    </w:p>
    <w:p w14:paraId="6D70AA8A" w14:textId="77777777" w:rsidR="006A1C6A" w:rsidRDefault="006A1C6A" w:rsidP="0015688F">
      <w:pPr>
        <w:pStyle w:val="Commentaire"/>
        <w:rPr>
          <w:rFonts w:ascii="Arial" w:hAnsi="Arial"/>
          <w:i/>
          <w:u w:val="single"/>
        </w:rPr>
      </w:pPr>
    </w:p>
    <w:p w14:paraId="62FCB4C9" w14:textId="77777777" w:rsidR="006A1C6A" w:rsidRDefault="006A1C6A" w:rsidP="0015688F">
      <w:pPr>
        <w:pStyle w:val="Commentaire"/>
        <w:rPr>
          <w:rFonts w:ascii="Arial" w:hAnsi="Arial"/>
          <w:i/>
          <w:u w:val="single"/>
        </w:rPr>
      </w:pPr>
    </w:p>
    <w:p w14:paraId="3760C8C7" w14:textId="164B54B1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703430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3300B82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16DE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16DEB">
        <w:rPr>
          <w:rFonts w:ascii="Arial" w:hAnsi="Arial"/>
          <w:bCs/>
        </w:rPr>
        <w:t>BEZZAZ / DUPONT</w:t>
      </w:r>
      <w:r>
        <w:rPr>
          <w:rFonts w:ascii="Arial" w:hAnsi="Arial"/>
          <w:bCs/>
        </w:rPr>
        <w:t xml:space="preserve"> </w:t>
      </w:r>
      <w:r w:rsidR="00016DEB">
        <w:rPr>
          <w:rFonts w:ascii="Arial" w:hAnsi="Arial"/>
          <w:bCs/>
        </w:rPr>
        <w:t>Damien / Marina</w:t>
      </w:r>
    </w:p>
    <w:p w14:paraId="15366680" w14:textId="77777777" w:rsidR="0015688F" w:rsidRDefault="0015688F" w:rsidP="0015688F">
      <w:pPr>
        <w:pStyle w:val="Commentaire"/>
        <w:rPr>
          <w:rFonts w:ascii="Arial" w:hAnsi="Arial"/>
        </w:rPr>
      </w:pPr>
    </w:p>
    <w:p w14:paraId="6307021B" w14:textId="0CFC7261" w:rsidR="0015688F" w:rsidRDefault="00016DE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1EE8BC33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188A3B4" w14:textId="24817BB4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16DE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16DEB">
        <w:rPr>
          <w:rFonts w:ascii="Arial" w:hAnsi="Arial"/>
          <w:bCs/>
        </w:rPr>
        <w:t>BEZZAZ / DUPONT</w:t>
      </w:r>
      <w:r>
        <w:rPr>
          <w:rFonts w:ascii="Arial" w:hAnsi="Arial"/>
          <w:bCs/>
        </w:rPr>
        <w:t xml:space="preserve"> </w:t>
      </w:r>
      <w:r w:rsidR="00016DEB">
        <w:rPr>
          <w:rFonts w:ascii="Arial" w:hAnsi="Arial"/>
          <w:bCs/>
        </w:rPr>
        <w:t>Damien / Marina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16DEB">
        <w:rPr>
          <w:rFonts w:ascii="Arial" w:hAnsi="Arial"/>
        </w:rPr>
        <w:t>BELFLOU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016DEB">
        <w:rPr>
          <w:rFonts w:ascii="Arial" w:hAnsi="Arial"/>
          <w:iCs/>
        </w:rPr>
        <w:t>609  610</w:t>
      </w:r>
      <w:proofErr w:type="gramEnd"/>
      <w:r>
        <w:rPr>
          <w:rFonts w:ascii="Arial" w:hAnsi="Arial"/>
          <w:iCs/>
        </w:rPr>
        <w:t xml:space="preserve">, section </w:t>
      </w:r>
      <w:r w:rsidR="00016DE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51FD0C8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3D7671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299AF6C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8FB3D0A" w14:textId="6818A5F3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16DEB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9617A4F" w14:textId="77777777" w:rsidR="0015688F" w:rsidRDefault="0015688F" w:rsidP="0015688F">
      <w:pPr>
        <w:ind w:left="5670"/>
        <w:rPr>
          <w:rFonts w:cs="Arial"/>
          <w:bCs/>
        </w:rPr>
      </w:pPr>
    </w:p>
    <w:p w14:paraId="4B9DDBBA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2033CCD" w14:textId="77777777" w:rsidR="00780188" w:rsidRDefault="00780188" w:rsidP="009641BF">
      <w:pPr>
        <w:pStyle w:val="Retraitcorpsdetexte"/>
        <w:ind w:firstLine="702"/>
        <w:jc w:val="both"/>
      </w:pPr>
    </w:p>
    <w:p w14:paraId="514029DC" w14:textId="77777777" w:rsidR="00780188" w:rsidRDefault="00780188" w:rsidP="009641BF">
      <w:pPr>
        <w:pStyle w:val="Retraitcorpsdetexte"/>
        <w:ind w:firstLine="702"/>
        <w:jc w:val="both"/>
      </w:pPr>
    </w:p>
    <w:p w14:paraId="2592CF44" w14:textId="77777777" w:rsidR="00780188" w:rsidRDefault="00780188" w:rsidP="009641BF">
      <w:pPr>
        <w:pStyle w:val="Retraitcorpsdetexte"/>
        <w:ind w:firstLine="702"/>
        <w:jc w:val="both"/>
      </w:pPr>
    </w:p>
    <w:p w14:paraId="0C26353B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0D4BD86" w14:textId="77777777" w:rsidR="00224910" w:rsidRDefault="00224910" w:rsidP="00AE2A88">
      <w:pPr>
        <w:ind w:left="5670"/>
      </w:pPr>
    </w:p>
    <w:p w14:paraId="6C779425" w14:textId="77777777" w:rsidR="00243875" w:rsidRDefault="00243875" w:rsidP="0015688F"/>
    <w:p w14:paraId="427B40CF" w14:textId="77777777" w:rsidR="00243875" w:rsidRDefault="00243875" w:rsidP="0015688F"/>
    <w:p w14:paraId="0D72184C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D1ADFF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DFEDB83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B0E139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450D2BB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61174A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6B3D48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BECED9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B62F287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53832D0" w14:textId="77777777" w:rsidR="0015688F" w:rsidRDefault="0015688F" w:rsidP="0015688F">
      <w:pPr>
        <w:jc w:val="left"/>
        <w:rPr>
          <w:rFonts w:cs="Arial"/>
          <w:bCs/>
        </w:rPr>
      </w:pPr>
    </w:p>
    <w:p w14:paraId="38024A1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AE0A60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74F10D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F4528C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B3AF22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F68860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7EB904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30B527B" w14:textId="73C134EF" w:rsidR="0015688F" w:rsidRDefault="00016D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BEZZAZ / DUPONT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Damien / Marina</w:t>
      </w:r>
    </w:p>
    <w:p w14:paraId="54680C3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6A9FB37" w14:textId="0C8D7B37" w:rsidR="0015688F" w:rsidRDefault="00016DEB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CHEMIN</w:t>
      </w:r>
      <w:proofErr w:type="gramEnd"/>
      <w:r>
        <w:rPr>
          <w:rFonts w:ascii="Arial" w:hAnsi="Arial"/>
          <w:bCs/>
        </w:rPr>
        <w:t xml:space="preserve"> DU PARC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14:paraId="3217474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215F72F" w14:textId="771F78EC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16DEB">
        <w:rPr>
          <w:rFonts w:ascii="Arial" w:hAnsi="Arial"/>
          <w:iCs/>
        </w:rPr>
        <w:t>609  610</w:t>
      </w:r>
      <w:r>
        <w:rPr>
          <w:rFonts w:ascii="Arial" w:hAnsi="Arial"/>
          <w:iCs/>
        </w:rPr>
        <w:t xml:space="preserve">, section </w:t>
      </w:r>
      <w:r w:rsidR="00016DE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5FB8AD1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AD58EE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DD8AA5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C0C4ED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F3A13A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211D83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1A1C13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E3D1E2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57EADE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7E25CF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2157F1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DB89B5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E2D707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03F6C3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27CA5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8AE45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67D42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E4376A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D2B8FE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B3C636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6BEB2D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DF0FE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722D8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B49131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D6D6584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8DC59F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4E36">
              <w:rPr>
                <w:rFonts w:cs="Arial"/>
                <w:bCs/>
                <w:noProof/>
              </w:rPr>
              <w:t>lundi 10 janvier 2022</w:t>
            </w:r>
            <w:r>
              <w:rPr>
                <w:rFonts w:cs="Arial"/>
                <w:bCs/>
              </w:rPr>
              <w:fldChar w:fldCharType="end"/>
            </w:r>
          </w:p>
          <w:p w14:paraId="5874FB1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AD102A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F5EEEEB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800A70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C159D54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4415FC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B0535D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1EEF79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79DDD3D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C60E01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9BB0328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674DD7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B81C598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A0D7EF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C863FF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BB13ED3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551E32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183BD4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6007D7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BD94A8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2CC22EC" w14:textId="77777777" w:rsidR="0015688F" w:rsidRDefault="0015688F" w:rsidP="0015688F">
      <w:pPr>
        <w:jc w:val="left"/>
        <w:rPr>
          <w:rFonts w:cs="Arial"/>
          <w:bCs/>
        </w:rPr>
      </w:pPr>
    </w:p>
    <w:p w14:paraId="6C6467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2ED8E3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E76A86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926727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303432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F3356C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F93F71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A7A0FA2" w14:textId="58F4A374" w:rsidR="0015688F" w:rsidRDefault="00016DE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BEZZAZ / DUPONT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Damien / Marina</w:t>
      </w:r>
    </w:p>
    <w:p w14:paraId="57B6863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0475641" w14:textId="7E48C54F" w:rsidR="0015688F" w:rsidRDefault="00016DEB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CHEMIN</w:t>
      </w:r>
      <w:proofErr w:type="gramEnd"/>
      <w:r>
        <w:rPr>
          <w:rFonts w:ascii="Arial" w:hAnsi="Arial"/>
          <w:bCs/>
        </w:rPr>
        <w:t xml:space="preserve"> DU PARC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14:paraId="1BC4BB8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55B018F" w14:textId="4A07151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16DEB">
        <w:rPr>
          <w:rFonts w:ascii="Arial" w:hAnsi="Arial"/>
          <w:iCs/>
        </w:rPr>
        <w:t>609  610</w:t>
      </w:r>
      <w:r>
        <w:rPr>
          <w:rFonts w:ascii="Arial" w:hAnsi="Arial"/>
          <w:iCs/>
        </w:rPr>
        <w:t xml:space="preserve">, section </w:t>
      </w:r>
      <w:r w:rsidR="00016DE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6F57AAC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13FA0B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10528E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DFE138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73F3EE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05D64E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9F5FB1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BAF54C1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CAD97A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A9F279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6BEFB3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7B73BC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B7D04E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4E36">
              <w:rPr>
                <w:rFonts w:cs="Arial"/>
                <w:bCs/>
                <w:noProof/>
              </w:rPr>
              <w:t>lundi 10 janvier 2022</w:t>
            </w:r>
            <w:r>
              <w:rPr>
                <w:rFonts w:cs="Arial"/>
                <w:bCs/>
              </w:rPr>
              <w:fldChar w:fldCharType="end"/>
            </w:r>
          </w:p>
          <w:p w14:paraId="0630FF7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0C41B1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5126E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A4EB0C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7DFBC79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D4E381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CC989F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ABDAB0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9563802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0535A8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8C42AB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A82B4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6918A2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6EC77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CE65E3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CB9633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F1FD26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2D8883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7EDD5E2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E7FC" w14:textId="77777777" w:rsidR="00164E36" w:rsidRDefault="00164E36">
      <w:r>
        <w:separator/>
      </w:r>
    </w:p>
  </w:endnote>
  <w:endnote w:type="continuationSeparator" w:id="0">
    <w:p w14:paraId="518916E1" w14:textId="77777777" w:rsidR="00164E36" w:rsidRDefault="0016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EC14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80916D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9C29D" w14:textId="77777777" w:rsidR="00164E36" w:rsidRDefault="00164E36">
      <w:r>
        <w:separator/>
      </w:r>
    </w:p>
  </w:footnote>
  <w:footnote w:type="continuationSeparator" w:id="0">
    <w:p w14:paraId="36127A09" w14:textId="77777777" w:rsidR="00164E36" w:rsidRDefault="0016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B22F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FB55FDC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E36"/>
    <w:rsid w:val="00016DEB"/>
    <w:rsid w:val="000325F5"/>
    <w:rsid w:val="00110A76"/>
    <w:rsid w:val="0015688F"/>
    <w:rsid w:val="00164E36"/>
    <w:rsid w:val="00224910"/>
    <w:rsid w:val="00243875"/>
    <w:rsid w:val="00280E8D"/>
    <w:rsid w:val="00330661"/>
    <w:rsid w:val="00336732"/>
    <w:rsid w:val="00361FA1"/>
    <w:rsid w:val="005A0FA8"/>
    <w:rsid w:val="006A1C6A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AE8E4"/>
  <w15:chartTrackingRefBased/>
  <w15:docId w15:val="{173B4A1F-41E9-4F69-9F50-CE030C362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825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1997-11-06T11:15:00Z</cp:lastPrinted>
  <dcterms:created xsi:type="dcterms:W3CDTF">2022-01-10T13:55:00Z</dcterms:created>
  <dcterms:modified xsi:type="dcterms:W3CDTF">2022-01-10T13:55:00Z</dcterms:modified>
</cp:coreProperties>
</file>