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0BA0ED3D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0770C658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EA49F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C75DF4F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A1583">
              <w:rPr>
                <w:rFonts w:ascii="Arial" w:hAnsi="Arial"/>
                <w:noProof/>
              </w:rPr>
              <w:t>mardi 4 janvier 2022</w:t>
            </w:r>
            <w:r>
              <w:rPr>
                <w:rFonts w:ascii="Arial" w:hAnsi="Arial"/>
              </w:rPr>
              <w:fldChar w:fldCharType="end"/>
            </w:r>
          </w:p>
          <w:p w14:paraId="21049C2A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48E7AF27" w14:textId="77777777" w:rsidR="0015688F" w:rsidRDefault="004A174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DUCLOS / BORDINAT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Sébastien et Marie</w:t>
            </w:r>
          </w:p>
          <w:p w14:paraId="7B375856" w14:textId="77777777" w:rsidR="0015688F" w:rsidRDefault="004A174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10 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Se Canto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Appt E 504</w:t>
            </w:r>
          </w:p>
          <w:p w14:paraId="1544CE09" w14:textId="77777777" w:rsidR="0015688F" w:rsidRDefault="004A174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CASTANET TOLOSAN</w:t>
            </w:r>
          </w:p>
        </w:tc>
      </w:tr>
    </w:tbl>
    <w:p w14:paraId="37B9F8F4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74908087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669FBDB7" w14:textId="298513B3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A174A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4A174A">
        <w:rPr>
          <w:rFonts w:ascii="Arial" w:hAnsi="Arial"/>
          <w:bCs/>
        </w:rPr>
        <w:t>DUCLOS / BORDINAT</w:t>
      </w:r>
      <w:r>
        <w:rPr>
          <w:rFonts w:ascii="Arial" w:hAnsi="Arial"/>
          <w:bCs/>
        </w:rPr>
        <w:t xml:space="preserve"> </w:t>
      </w:r>
      <w:r w:rsidR="004A174A">
        <w:rPr>
          <w:rFonts w:ascii="Arial" w:hAnsi="Arial"/>
          <w:bCs/>
        </w:rPr>
        <w:t>Sébastien et Marie</w:t>
      </w:r>
    </w:p>
    <w:p w14:paraId="193E0D4B" w14:textId="77777777" w:rsidR="0015688F" w:rsidRDefault="0015688F" w:rsidP="0015688F">
      <w:pPr>
        <w:pStyle w:val="Commentaire"/>
        <w:rPr>
          <w:rFonts w:ascii="Arial" w:hAnsi="Arial"/>
        </w:rPr>
      </w:pPr>
    </w:p>
    <w:p w14:paraId="7C90BABA" w14:textId="6115A3A8" w:rsidR="0015688F" w:rsidRDefault="004A174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14:paraId="57587285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772E4961" w14:textId="71B0129F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A174A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4A174A">
        <w:rPr>
          <w:rFonts w:ascii="Arial" w:hAnsi="Arial"/>
          <w:bCs/>
        </w:rPr>
        <w:t>DUCLOS / BORDINAT</w:t>
      </w:r>
      <w:r>
        <w:rPr>
          <w:rFonts w:ascii="Arial" w:hAnsi="Arial"/>
          <w:bCs/>
        </w:rPr>
        <w:t xml:space="preserve"> </w:t>
      </w:r>
      <w:r w:rsidR="004A174A">
        <w:rPr>
          <w:rFonts w:ascii="Arial" w:hAnsi="Arial"/>
          <w:bCs/>
        </w:rPr>
        <w:t>Sébastien et Marie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A174A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A174A">
        <w:rPr>
          <w:rFonts w:ascii="Arial" w:hAnsi="Arial"/>
          <w:iCs/>
        </w:rPr>
        <w:t>155P</w:t>
      </w:r>
      <w:r>
        <w:rPr>
          <w:rFonts w:ascii="Arial" w:hAnsi="Arial"/>
          <w:iCs/>
        </w:rPr>
        <w:t xml:space="preserve">, section </w:t>
      </w:r>
      <w:r w:rsidR="004A174A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14:paraId="45C2121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413DB063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76A4953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14:paraId="22FE25BF" w14:textId="1BC051D3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A174A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0AFAC91C" w14:textId="77777777" w:rsidR="0015688F" w:rsidRDefault="0015688F" w:rsidP="0015688F">
      <w:pPr>
        <w:ind w:left="5670"/>
        <w:rPr>
          <w:rFonts w:cs="Arial"/>
          <w:bCs/>
        </w:rPr>
      </w:pPr>
    </w:p>
    <w:p w14:paraId="5201FDE7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317672BE" w14:textId="77777777" w:rsidR="00780188" w:rsidRDefault="00780188" w:rsidP="009641BF">
      <w:pPr>
        <w:pStyle w:val="Retraitcorpsdetexte"/>
        <w:ind w:firstLine="702"/>
        <w:jc w:val="both"/>
      </w:pPr>
    </w:p>
    <w:p w14:paraId="281CA51D" w14:textId="77777777" w:rsidR="00780188" w:rsidRDefault="00780188" w:rsidP="009641BF">
      <w:pPr>
        <w:pStyle w:val="Retraitcorpsdetexte"/>
        <w:ind w:firstLine="702"/>
        <w:jc w:val="both"/>
      </w:pPr>
    </w:p>
    <w:p w14:paraId="6DF704F3" w14:textId="77777777" w:rsidR="00780188" w:rsidRDefault="00780188" w:rsidP="009641BF">
      <w:pPr>
        <w:pStyle w:val="Retraitcorpsdetexte"/>
        <w:ind w:firstLine="702"/>
        <w:jc w:val="both"/>
      </w:pPr>
    </w:p>
    <w:p w14:paraId="3885E00E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02F143A5" w14:textId="77777777" w:rsidR="00224910" w:rsidRDefault="00224910" w:rsidP="00AE2A88">
      <w:pPr>
        <w:ind w:left="5670"/>
      </w:pPr>
    </w:p>
    <w:p w14:paraId="7CBCBA26" w14:textId="77777777" w:rsidR="00243875" w:rsidRDefault="00243875" w:rsidP="0015688F"/>
    <w:p w14:paraId="6F3E4043" w14:textId="77777777" w:rsidR="00243875" w:rsidRDefault="00243875" w:rsidP="0015688F"/>
    <w:p w14:paraId="42342FDE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671D3648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0D037757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66B851CE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C755D8F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48272A05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2183E805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14:paraId="5C68D85D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3D414BBD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9060ABD" w14:textId="77777777" w:rsidR="0015688F" w:rsidRDefault="0015688F" w:rsidP="0015688F">
      <w:pPr>
        <w:jc w:val="left"/>
        <w:rPr>
          <w:rFonts w:cs="Arial"/>
          <w:bCs/>
        </w:rPr>
      </w:pPr>
    </w:p>
    <w:p w14:paraId="57D6CF1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6D3D52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7A47E7F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C95C5B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8CF202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D1138C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8BB33F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70C6054A" w14:textId="12D3F670" w:rsidR="0015688F" w:rsidRDefault="004A17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DUCLOS / BORDINAT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Sébastien et Marie</w:t>
      </w:r>
    </w:p>
    <w:p w14:paraId="77C5D14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14:paraId="7AFB8D0D" w14:textId="08A73FC6" w:rsidR="0015688F" w:rsidRDefault="004A17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« En Barrière »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14:paraId="1F5F2555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2028003A" w14:textId="4F47D970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A174A">
        <w:rPr>
          <w:rFonts w:ascii="Arial" w:hAnsi="Arial"/>
          <w:iCs/>
        </w:rPr>
        <w:t>155P</w:t>
      </w:r>
      <w:r>
        <w:rPr>
          <w:rFonts w:ascii="Arial" w:hAnsi="Arial"/>
          <w:iCs/>
        </w:rPr>
        <w:t xml:space="preserve">, section </w:t>
      </w:r>
      <w:r w:rsidR="004A174A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14:paraId="399D7C73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69BC1746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FD5CDEA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14:paraId="78498304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73417C8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648119B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47C454F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0B866B37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1FBD57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538A18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89A72F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839584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5AFC80D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3E8C62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4058EA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43F162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342B74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17F07F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160BC3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722242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3D2207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F34E94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BE5ED2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EC70ED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5920224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4D68C7F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A1583">
              <w:rPr>
                <w:rFonts w:cs="Arial"/>
                <w:bCs/>
                <w:noProof/>
              </w:rPr>
              <w:t>mardi 4 janvier 2022</w:t>
            </w:r>
            <w:r>
              <w:rPr>
                <w:rFonts w:cs="Arial"/>
                <w:bCs/>
              </w:rPr>
              <w:fldChar w:fldCharType="end"/>
            </w:r>
          </w:p>
          <w:p w14:paraId="47CD157E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21BE61C9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FBA1BC9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41C8B799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4C3850A8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277B2256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9E106E6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8D26E3D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BDBD4FB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15F637F0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3ECBE224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EAF4BA8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21CCA5BE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43D01600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42FF1C4D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5D92E926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4FED8B3E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6703981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14:paraId="0FEFCBDC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7D6C6E4A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0E8E76D" w14:textId="77777777" w:rsidR="0015688F" w:rsidRDefault="0015688F" w:rsidP="0015688F">
      <w:pPr>
        <w:jc w:val="left"/>
        <w:rPr>
          <w:rFonts w:cs="Arial"/>
          <w:bCs/>
        </w:rPr>
      </w:pPr>
    </w:p>
    <w:p w14:paraId="220309E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99EC8F0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0B8F94F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E5302F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1A6079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97DEC5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EE1BB2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74D48075" w14:textId="51389841" w:rsidR="0015688F" w:rsidRDefault="004A17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DUCLOS / BORDINAT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Sébastien et Marie</w:t>
      </w:r>
    </w:p>
    <w:p w14:paraId="1750ED6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14:paraId="16B18894" w14:textId="0C5D6B64" w:rsidR="0015688F" w:rsidRDefault="004A17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« En Barrière »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14:paraId="33D153A8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00832F39" w14:textId="0F25ED7B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A174A">
        <w:rPr>
          <w:rFonts w:ascii="Arial" w:hAnsi="Arial"/>
          <w:iCs/>
        </w:rPr>
        <w:t>155P</w:t>
      </w:r>
      <w:r>
        <w:rPr>
          <w:rFonts w:ascii="Arial" w:hAnsi="Arial"/>
          <w:iCs/>
        </w:rPr>
        <w:t xml:space="preserve">, section </w:t>
      </w:r>
      <w:r w:rsidR="004A174A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14:paraId="43B7535B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6B05A5FF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2BE0812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14:paraId="5F486BAF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8580DE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651A8EB7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46E1F20C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4989CC59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650FA1F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3C5078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8BF740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3D224A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14:paraId="6FD4EFC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A1583">
              <w:rPr>
                <w:rFonts w:cs="Arial"/>
                <w:bCs/>
                <w:noProof/>
              </w:rPr>
              <w:t>mardi 4 janvier 2022</w:t>
            </w:r>
            <w:r>
              <w:rPr>
                <w:rFonts w:cs="Arial"/>
                <w:bCs/>
              </w:rPr>
              <w:fldChar w:fldCharType="end"/>
            </w:r>
          </w:p>
          <w:p w14:paraId="56FFD90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03671E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3BCB53D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6981A479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2D8FA274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7A581693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0670ED3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CB06D3A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075B02DF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46715A08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597CDBC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BBC5D32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4500DF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E34D5E2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BFE236F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FA2151E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810F7C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DFEDCB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75656A1C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B244F" w14:textId="77777777" w:rsidR="006A1583" w:rsidRDefault="006A1583">
      <w:r>
        <w:separator/>
      </w:r>
    </w:p>
  </w:endnote>
  <w:endnote w:type="continuationSeparator" w:id="0">
    <w:p w14:paraId="35239390" w14:textId="77777777" w:rsidR="006A1583" w:rsidRDefault="006A1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E4D94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5EC2DFA2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70D50" w14:textId="77777777" w:rsidR="006A1583" w:rsidRDefault="006A1583">
      <w:r>
        <w:separator/>
      </w:r>
    </w:p>
  </w:footnote>
  <w:footnote w:type="continuationSeparator" w:id="0">
    <w:p w14:paraId="6D093F7C" w14:textId="77777777" w:rsidR="006A1583" w:rsidRDefault="006A1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06E55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5D658872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1583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4A174A"/>
    <w:rsid w:val="005A0FA8"/>
    <w:rsid w:val="006A1583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36DFC0"/>
  <w15:chartTrackingRefBased/>
  <w15:docId w15:val="{1FF0EE4F-19C5-49E4-B14A-A9382788B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831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2022-01-04T08:57:00Z</dcterms:created>
  <dcterms:modified xsi:type="dcterms:W3CDTF">2022-01-04T08:57:00Z</dcterms:modified>
</cp:coreProperties>
</file>