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62509A46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69181952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2CC9C43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133D4590" w14:textId="77777777" w:rsidR="0088477A" w:rsidRDefault="0088477A" w:rsidP="000060FC">
            <w:pPr>
              <w:spacing w:before="120"/>
              <w:ind w:left="2198"/>
              <w:jc w:val="left"/>
            </w:pPr>
          </w:p>
          <w:p w14:paraId="5F2C6F71" w14:textId="77777777" w:rsidR="0088477A" w:rsidRDefault="0088477A" w:rsidP="000060FC">
            <w:pPr>
              <w:spacing w:before="120"/>
              <w:ind w:left="2198"/>
              <w:jc w:val="left"/>
            </w:pPr>
          </w:p>
          <w:p w14:paraId="3B4FD6F0" w14:textId="77777777" w:rsidR="0088477A" w:rsidRDefault="0088477A" w:rsidP="000060FC">
            <w:pPr>
              <w:spacing w:before="120"/>
              <w:ind w:left="2198"/>
              <w:jc w:val="left"/>
            </w:pPr>
          </w:p>
          <w:p w14:paraId="66F5B74B" w14:textId="77777777" w:rsidR="0088477A" w:rsidRDefault="0088477A" w:rsidP="000060FC">
            <w:pPr>
              <w:spacing w:before="120"/>
              <w:ind w:left="2198"/>
              <w:jc w:val="left"/>
            </w:pPr>
          </w:p>
          <w:p w14:paraId="5C905147" w14:textId="0C395943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88477A">
              <w:rPr>
                <w:noProof/>
              </w:rPr>
              <w:t>mercredi 29 décembre 2021</w:t>
            </w:r>
            <w:r w:rsidRPr="000060FC">
              <w:fldChar w:fldCharType="end"/>
            </w:r>
          </w:p>
          <w:p w14:paraId="278AFF9D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1A7CF651" w14:textId="77777777" w:rsidR="000060FC" w:rsidRPr="000060FC" w:rsidRDefault="007B383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 ET 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CORTES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NICOLAS</w:t>
            </w:r>
          </w:p>
          <w:p w14:paraId="47023174" w14:textId="77777777" w:rsidR="000060FC" w:rsidRPr="000060FC" w:rsidRDefault="007B383E" w:rsidP="000060FC">
            <w:pPr>
              <w:spacing w:before="120"/>
              <w:ind w:left="2198"/>
              <w:jc w:val="left"/>
            </w:pPr>
            <w:r>
              <w:t>1104</w:t>
            </w:r>
            <w:r w:rsidR="000060FC" w:rsidRPr="000060FC">
              <w:t xml:space="preserve"> </w:t>
            </w:r>
            <w:r>
              <w:t>ANCIENNE RN 113</w:t>
            </w:r>
            <w:r w:rsidR="000060FC" w:rsidRPr="000060FC">
              <w:t xml:space="preserve"> </w:t>
            </w:r>
          </w:p>
          <w:p w14:paraId="3A30198A" w14:textId="2F83E0B7" w:rsidR="000060FC" w:rsidRPr="000060FC" w:rsidRDefault="007B383E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SAINT MARTIN LALANDE</w:t>
            </w:r>
          </w:p>
        </w:tc>
      </w:tr>
    </w:tbl>
    <w:p w14:paraId="4E78D0AC" w14:textId="77777777" w:rsidR="0088477A" w:rsidRDefault="0088477A" w:rsidP="000060FC">
      <w:pPr>
        <w:spacing w:before="120"/>
        <w:rPr>
          <w:i/>
          <w:u w:val="single"/>
        </w:rPr>
      </w:pPr>
    </w:p>
    <w:p w14:paraId="30D142E5" w14:textId="77777777" w:rsidR="0088477A" w:rsidRDefault="0088477A" w:rsidP="000060FC">
      <w:pPr>
        <w:spacing w:before="120"/>
        <w:rPr>
          <w:i/>
          <w:u w:val="single"/>
        </w:rPr>
      </w:pPr>
    </w:p>
    <w:p w14:paraId="0C90AA76" w14:textId="77777777" w:rsidR="0088477A" w:rsidRDefault="0088477A" w:rsidP="000060FC">
      <w:pPr>
        <w:spacing w:before="120"/>
        <w:rPr>
          <w:i/>
          <w:u w:val="single"/>
        </w:rPr>
      </w:pPr>
    </w:p>
    <w:p w14:paraId="493B52C9" w14:textId="67002B79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03E3BD51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52E28D2A" w14:textId="2D416B05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7B383E">
        <w:rPr>
          <w:bCs/>
        </w:rPr>
        <w:t>MADAME ET MONSIEUR</w:t>
      </w:r>
      <w:r w:rsidRPr="000060FC">
        <w:rPr>
          <w:bCs/>
        </w:rPr>
        <w:t xml:space="preserve"> </w:t>
      </w:r>
      <w:r w:rsidR="007B383E">
        <w:rPr>
          <w:bCs/>
        </w:rPr>
        <w:t>CORTES</w:t>
      </w:r>
      <w:r w:rsidRPr="000060FC">
        <w:rPr>
          <w:bCs/>
        </w:rPr>
        <w:t xml:space="preserve"> </w:t>
      </w:r>
      <w:r w:rsidR="007B383E">
        <w:rPr>
          <w:bCs/>
        </w:rPr>
        <w:t>NICOLAS</w:t>
      </w:r>
    </w:p>
    <w:p w14:paraId="584E5BB3" w14:textId="77777777" w:rsidR="000060FC" w:rsidRPr="000060FC" w:rsidRDefault="000060FC" w:rsidP="000060FC">
      <w:pPr>
        <w:spacing w:before="120"/>
      </w:pPr>
    </w:p>
    <w:p w14:paraId="5120BAE4" w14:textId="1A8DB4B6" w:rsidR="000060FC" w:rsidRPr="000060FC" w:rsidRDefault="007B383E" w:rsidP="000060FC">
      <w:pPr>
        <w:spacing w:before="120"/>
        <w:ind w:firstLine="709"/>
      </w:pPr>
      <w:r>
        <w:rPr>
          <w:bCs/>
        </w:rPr>
        <w:t>MADAME ET MONSIEUR</w:t>
      </w:r>
      <w:r w:rsidR="000060FC" w:rsidRPr="000060FC">
        <w:t>,</w:t>
      </w:r>
    </w:p>
    <w:p w14:paraId="6FAEA700" w14:textId="77777777" w:rsidR="000060FC" w:rsidRPr="000060FC" w:rsidRDefault="000060FC" w:rsidP="000060FC">
      <w:pPr>
        <w:spacing w:before="120"/>
        <w:ind w:firstLine="709"/>
      </w:pPr>
    </w:p>
    <w:p w14:paraId="1A49939A" w14:textId="697F7BDF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7B383E">
        <w:t>SAINT MARTIN LALANDE</w:t>
      </w:r>
      <w:r w:rsidRPr="000060FC">
        <w:t xml:space="preserve">, </w:t>
      </w:r>
      <w:r w:rsidR="007B383E">
        <w:rPr>
          <w:bCs/>
        </w:rPr>
        <w:t>1104</w:t>
      </w:r>
      <w:r w:rsidRPr="000060FC">
        <w:rPr>
          <w:bCs/>
        </w:rPr>
        <w:t xml:space="preserve"> </w:t>
      </w:r>
      <w:r w:rsidR="007B383E">
        <w:rPr>
          <w:bCs/>
        </w:rPr>
        <w:t xml:space="preserve">ANCIENNE RN </w:t>
      </w:r>
      <w:proofErr w:type="gramStart"/>
      <w:r w:rsidR="007B383E">
        <w:rPr>
          <w:bCs/>
        </w:rPr>
        <w:t>113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7B383E">
        <w:rPr>
          <w:iCs/>
        </w:rPr>
        <w:t>87</w:t>
      </w:r>
      <w:r w:rsidRPr="000060FC">
        <w:rPr>
          <w:iCs/>
        </w:rPr>
        <w:t xml:space="preserve">, section </w:t>
      </w:r>
      <w:r w:rsidR="007B383E">
        <w:rPr>
          <w:iCs/>
        </w:rPr>
        <w:t>ZD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7B383E">
        <w:t>14/12/2021</w:t>
      </w:r>
      <w:r w:rsidRPr="000060FC">
        <w:t>, veuillez trouver ci-joint au présent courrier :</w:t>
      </w:r>
    </w:p>
    <w:p w14:paraId="13B0444E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6C391124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645383BE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72F1FEFD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48D0307D" w14:textId="14227F88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7B383E">
        <w:rPr>
          <w:bCs/>
        </w:rPr>
        <w:t>MADAME ET 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75E0F98F" w14:textId="77777777" w:rsidR="000060FC" w:rsidRPr="000060FC" w:rsidRDefault="000060FC" w:rsidP="000060FC">
      <w:pPr>
        <w:spacing w:before="240"/>
        <w:ind w:left="709"/>
      </w:pPr>
    </w:p>
    <w:p w14:paraId="52D2CE19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7C396554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40F135F6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0AFEE52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8566BFE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679F5EC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2FDC2D7C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C9FBD" w14:textId="77777777" w:rsidR="00102C4F" w:rsidRDefault="00102C4F">
      <w:r>
        <w:separator/>
      </w:r>
    </w:p>
  </w:endnote>
  <w:endnote w:type="continuationSeparator" w:id="0">
    <w:p w14:paraId="315CDD76" w14:textId="77777777" w:rsidR="00102C4F" w:rsidRDefault="00102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B76CC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48793C89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6E143819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7D076" w14:textId="77777777" w:rsidR="00102C4F" w:rsidRDefault="00102C4F">
      <w:r>
        <w:separator/>
      </w:r>
    </w:p>
  </w:footnote>
  <w:footnote w:type="continuationSeparator" w:id="0">
    <w:p w14:paraId="51939B04" w14:textId="77777777" w:rsidR="00102C4F" w:rsidRDefault="00102C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102C4F"/>
    <w:rsid w:val="000060FC"/>
    <w:rsid w:val="000445BA"/>
    <w:rsid w:val="00102C4F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7B383E"/>
    <w:rsid w:val="0088477A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29EA80"/>
  <w15:chartTrackingRefBased/>
  <w15:docId w15:val="{6424E15E-2B5B-440F-B1D7-8AE8BE459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3</TotalTime>
  <Pages>1</Pages>
  <Words>202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2021-12-29T10:48:00Z</cp:lastPrinted>
  <dcterms:created xsi:type="dcterms:W3CDTF">2021-12-29T10:47:00Z</dcterms:created>
  <dcterms:modified xsi:type="dcterms:W3CDTF">2021-12-29T10:51:00Z</dcterms:modified>
</cp:coreProperties>
</file>