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6A796215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CD8DBA4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CFD28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9EFF57C" w14:textId="77777777" w:rsidR="00ED7A65" w:rsidRDefault="00ED7A6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15E3BD1" w14:textId="77777777" w:rsidR="00ED7A65" w:rsidRDefault="00ED7A6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1B307EB" w14:textId="77777777" w:rsidR="00ED7A65" w:rsidRDefault="00ED7A6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66F2A0D" w14:textId="1FBB5439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D7A65">
              <w:rPr>
                <w:rFonts w:ascii="Arial" w:hAnsi="Arial"/>
                <w:noProof/>
              </w:rPr>
              <w:t>jeudi 9 décembre 2021</w:t>
            </w:r>
            <w:r>
              <w:rPr>
                <w:rFonts w:ascii="Arial" w:hAnsi="Arial"/>
              </w:rPr>
              <w:fldChar w:fldCharType="end"/>
            </w:r>
          </w:p>
          <w:p w14:paraId="11ACF7C9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3AAA34D" w14:textId="77777777" w:rsidR="0015688F" w:rsidRDefault="00AE58C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RAMAZ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</w:t>
            </w:r>
          </w:p>
          <w:p w14:paraId="34478D2D" w14:textId="77777777" w:rsidR="0015688F" w:rsidRDefault="00AE58C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 BIS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FORGERON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VILLA F, LE SEGALA</w:t>
            </w:r>
          </w:p>
          <w:p w14:paraId="37FFC6C6" w14:textId="77777777" w:rsidR="0015688F" w:rsidRDefault="00AE58C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14:paraId="29D22986" w14:textId="77777777" w:rsidR="00ED7A65" w:rsidRDefault="00ED7A65" w:rsidP="0015688F">
      <w:pPr>
        <w:pStyle w:val="Commentaire"/>
        <w:rPr>
          <w:rFonts w:ascii="Arial" w:hAnsi="Arial"/>
          <w:i/>
          <w:u w:val="single"/>
        </w:rPr>
      </w:pPr>
    </w:p>
    <w:p w14:paraId="6A2BFB1B" w14:textId="77777777" w:rsidR="00ED7A65" w:rsidRDefault="00ED7A65" w:rsidP="0015688F">
      <w:pPr>
        <w:pStyle w:val="Commentaire"/>
        <w:rPr>
          <w:rFonts w:ascii="Arial" w:hAnsi="Arial"/>
          <w:i/>
          <w:u w:val="single"/>
        </w:rPr>
      </w:pPr>
    </w:p>
    <w:p w14:paraId="4DB4BCC2" w14:textId="7E8FB552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9BA455B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A037698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E58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58CC">
        <w:rPr>
          <w:rFonts w:ascii="Arial" w:hAnsi="Arial"/>
          <w:bCs/>
        </w:rPr>
        <w:t>RAMAZ</w:t>
      </w:r>
      <w:r>
        <w:rPr>
          <w:rFonts w:ascii="Arial" w:hAnsi="Arial"/>
          <w:bCs/>
        </w:rPr>
        <w:t xml:space="preserve"> </w:t>
      </w:r>
      <w:r w:rsidR="00AE58CC">
        <w:rPr>
          <w:rFonts w:ascii="Arial" w:hAnsi="Arial"/>
          <w:bCs/>
        </w:rPr>
        <w:t>CHRISTOPHE</w:t>
      </w:r>
    </w:p>
    <w:p w14:paraId="21E98A73" w14:textId="77777777" w:rsidR="0015688F" w:rsidRDefault="0015688F" w:rsidP="0015688F">
      <w:pPr>
        <w:pStyle w:val="Commentaire"/>
        <w:rPr>
          <w:rFonts w:ascii="Arial" w:hAnsi="Arial"/>
        </w:rPr>
      </w:pPr>
    </w:p>
    <w:p w14:paraId="17712077" w14:textId="77777777" w:rsidR="0015688F" w:rsidRDefault="00AE58C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9F7420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4DAD0DB7" w14:textId="723764A7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E58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E58CC">
        <w:rPr>
          <w:rFonts w:ascii="Arial" w:hAnsi="Arial"/>
          <w:bCs/>
        </w:rPr>
        <w:t>RAMAZ</w:t>
      </w:r>
      <w:r>
        <w:rPr>
          <w:rFonts w:ascii="Arial" w:hAnsi="Arial"/>
          <w:bCs/>
        </w:rPr>
        <w:t xml:space="preserve"> </w:t>
      </w:r>
      <w:r w:rsidR="00AE58CC">
        <w:rPr>
          <w:rFonts w:ascii="Arial" w:hAnsi="Arial"/>
          <w:bCs/>
        </w:rPr>
        <w:t>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E58CC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E58CC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AE58C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02F3F30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3BF53A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DF9B83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01BFDF4" w14:textId="488AAD7C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E58C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CEA3E6D" w14:textId="77777777" w:rsidR="0015688F" w:rsidRDefault="0015688F" w:rsidP="0015688F">
      <w:pPr>
        <w:ind w:left="5670"/>
        <w:rPr>
          <w:rFonts w:cs="Arial"/>
          <w:bCs/>
        </w:rPr>
      </w:pPr>
    </w:p>
    <w:p w14:paraId="0169ABB3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DECAC2C" w14:textId="77777777" w:rsidR="00780188" w:rsidRDefault="00780188" w:rsidP="009641BF">
      <w:pPr>
        <w:pStyle w:val="Retraitcorpsdetexte"/>
        <w:ind w:firstLine="702"/>
        <w:jc w:val="both"/>
      </w:pPr>
    </w:p>
    <w:p w14:paraId="0B95EC08" w14:textId="77777777" w:rsidR="00780188" w:rsidRDefault="00780188" w:rsidP="009641BF">
      <w:pPr>
        <w:pStyle w:val="Retraitcorpsdetexte"/>
        <w:ind w:firstLine="702"/>
        <w:jc w:val="both"/>
      </w:pPr>
    </w:p>
    <w:p w14:paraId="118C97E5" w14:textId="77777777" w:rsidR="00780188" w:rsidRDefault="00780188" w:rsidP="009641BF">
      <w:pPr>
        <w:pStyle w:val="Retraitcorpsdetexte"/>
        <w:ind w:firstLine="702"/>
        <w:jc w:val="both"/>
      </w:pPr>
    </w:p>
    <w:p w14:paraId="59ABED61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3BE7D21" w14:textId="77777777" w:rsidR="00224910" w:rsidRDefault="00224910" w:rsidP="00AE2A88">
      <w:pPr>
        <w:ind w:left="5670"/>
      </w:pPr>
    </w:p>
    <w:p w14:paraId="2DD31B21" w14:textId="77777777" w:rsidR="00243875" w:rsidRDefault="00243875" w:rsidP="0015688F"/>
    <w:p w14:paraId="16C4870D" w14:textId="77777777" w:rsidR="00243875" w:rsidRDefault="00243875" w:rsidP="0015688F"/>
    <w:p w14:paraId="0C7DAAD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C0F6E31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023A0921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7032C3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7003E89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FC3E85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9B5FBF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5903E2D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59ADF91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77CF0B0" w14:textId="77777777" w:rsidR="0015688F" w:rsidRDefault="0015688F" w:rsidP="0015688F">
      <w:pPr>
        <w:jc w:val="left"/>
        <w:rPr>
          <w:rFonts w:cs="Arial"/>
          <w:bCs/>
        </w:rPr>
      </w:pPr>
    </w:p>
    <w:p w14:paraId="5F2A3E2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29FEB3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C0FE50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8D289E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00016B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E752B9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017603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BD39FCF" w14:textId="4489DC3B" w:rsidR="0015688F" w:rsidRDefault="00AE58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RAMAZ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CHRISTOPHE</w:t>
      </w:r>
    </w:p>
    <w:p w14:paraId="40A6A30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3C8899F" w14:textId="732BA071" w:rsidR="0015688F" w:rsidRDefault="00AE58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14:paraId="4F54894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924486E" w14:textId="2BC7745C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E58CC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AE58C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7FFB8EA8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09CB60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700BD4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26B362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660A11D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B5B7FD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044029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E488ED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C24507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830D28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4088BE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6EB41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A4E1A3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1506B1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52983F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4B9359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049899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2F63D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5169CC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F895E6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3F8572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934988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1CC950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07E6F3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D7E1907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992FF46" w14:textId="523AFD9E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7A65">
              <w:rPr>
                <w:rFonts w:cs="Arial"/>
                <w:bCs/>
                <w:noProof/>
              </w:rPr>
              <w:t>jeudi 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1758298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C3EC94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FBCBEC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6F08AA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504DE5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36D2CB7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FD41A2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6FC0B0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E40FD7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D949AE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409D2C1E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68B25C8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6906A2E5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C23E242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3EA4206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F6BCD76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97B066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FB0623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CB5EEC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1A95B3E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7ABFE68" w14:textId="77777777" w:rsidR="0015688F" w:rsidRDefault="0015688F" w:rsidP="0015688F">
      <w:pPr>
        <w:jc w:val="left"/>
        <w:rPr>
          <w:rFonts w:cs="Arial"/>
          <w:bCs/>
        </w:rPr>
      </w:pPr>
    </w:p>
    <w:p w14:paraId="6C4B9C2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BB21268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978E70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E443A8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A8558D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8ADA16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8166E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FAD0068" w14:textId="3B1953ED" w:rsidR="0015688F" w:rsidRDefault="00AE58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RAMAZ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CHRISTOPHE</w:t>
      </w:r>
    </w:p>
    <w:p w14:paraId="6AF5727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5353384" w14:textId="6713DA04" w:rsidR="0015688F" w:rsidRDefault="00AE58C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14:paraId="45064B8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D8D896A" w14:textId="6046D579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E58CC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AE58C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14:paraId="59DD6087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CCCFDA7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F2BA4A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858118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5A53BE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EF7571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1D60A37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069E1C3B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B52C48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14A8C7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3FBA31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7ADB9B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3EB9CEE9" w14:textId="06B5EF7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D7A65">
              <w:rPr>
                <w:rFonts w:cs="Arial"/>
                <w:bCs/>
                <w:noProof/>
              </w:rPr>
              <w:t>jeudi 9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7943940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9323D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7D2D1A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DC12E9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724F833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0528FD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A65511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BE4064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5D139AB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AADC55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779A15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03003C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D0E2D3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EA09E6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8A91C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3063A61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FA8DF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724A70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4279146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D7093" w14:textId="77777777" w:rsidR="0006206C" w:rsidRDefault="0006206C">
      <w:r>
        <w:separator/>
      </w:r>
    </w:p>
  </w:endnote>
  <w:endnote w:type="continuationSeparator" w:id="0">
    <w:p w14:paraId="7EE9C617" w14:textId="77777777" w:rsidR="0006206C" w:rsidRDefault="00062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99F2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0E67CCD5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13684" w14:textId="77777777" w:rsidR="0006206C" w:rsidRDefault="0006206C">
      <w:r>
        <w:separator/>
      </w:r>
    </w:p>
  </w:footnote>
  <w:footnote w:type="continuationSeparator" w:id="0">
    <w:p w14:paraId="19D68D48" w14:textId="77777777" w:rsidR="0006206C" w:rsidRDefault="00062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3C67E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2C2B8D3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206C"/>
    <w:rsid w:val="000325F5"/>
    <w:rsid w:val="0006206C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AE58CC"/>
    <w:rsid w:val="00B7416A"/>
    <w:rsid w:val="00BC4580"/>
    <w:rsid w:val="00C125AF"/>
    <w:rsid w:val="00C730A3"/>
    <w:rsid w:val="00C765D4"/>
    <w:rsid w:val="00D5661A"/>
    <w:rsid w:val="00DF3A9C"/>
    <w:rsid w:val="00E54CBD"/>
    <w:rsid w:val="00ED7A65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2DA9AC"/>
  <w15:chartTrackingRefBased/>
  <w15:docId w15:val="{D2EAD2D5-FF4D-4630-BE24-6F3E8473B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811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2021-12-09T08:06:00Z</cp:lastPrinted>
  <dcterms:created xsi:type="dcterms:W3CDTF">2021-12-09T08:05:00Z</dcterms:created>
  <dcterms:modified xsi:type="dcterms:W3CDTF">2021-12-09T08:07:00Z</dcterms:modified>
</cp:coreProperties>
</file>