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14:paraId="1F8F8BFC" w14:textId="77777777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5C5CB387" w14:textId="77777777"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72EF4E8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2pt;height:49.2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6B6023AC" w14:textId="77777777"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80496">
              <w:rPr>
                <w:rFonts w:ascii="Arial" w:hAnsi="Arial"/>
                <w:noProof/>
              </w:rPr>
              <w:t>mercredi 8 décembre 2021</w:t>
            </w:r>
            <w:r>
              <w:rPr>
                <w:rFonts w:ascii="Arial" w:hAnsi="Arial"/>
              </w:rPr>
              <w:fldChar w:fldCharType="end"/>
            </w:r>
          </w:p>
          <w:p w14:paraId="62457152" w14:textId="77777777"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14:paraId="1D19501A" w14:textId="0030D908" w:rsidR="0015688F" w:rsidRDefault="00374CC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TUBERY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MONIQUE</w:t>
            </w:r>
          </w:p>
          <w:p w14:paraId="6F22ABD7" w14:textId="5C611F2F" w:rsidR="0015688F" w:rsidRDefault="00374CC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.</w:t>
            </w:r>
            <w:r w:rsidR="0015688F">
              <w:rPr>
                <w:rFonts w:ascii="Arial" w:hAnsi="Arial"/>
              </w:rPr>
              <w:t xml:space="preserve"> </w:t>
            </w:r>
          </w:p>
          <w:p w14:paraId="2027525D" w14:textId="38590714" w:rsidR="0015688F" w:rsidRDefault="00374CC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MIREVAL LAURAGAIS</w:t>
            </w:r>
          </w:p>
        </w:tc>
      </w:tr>
    </w:tbl>
    <w:p w14:paraId="60F9FFFD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14:paraId="71DE64A6" w14:textId="77777777"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14:paraId="7BC8290A" w14:textId="1CA3B109"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374CC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74CC2">
        <w:rPr>
          <w:rFonts w:ascii="Arial" w:hAnsi="Arial"/>
          <w:bCs/>
        </w:rPr>
        <w:t>TUBERY</w:t>
      </w:r>
      <w:r>
        <w:rPr>
          <w:rFonts w:ascii="Arial" w:hAnsi="Arial"/>
          <w:bCs/>
        </w:rPr>
        <w:t xml:space="preserve"> </w:t>
      </w:r>
      <w:r w:rsidR="00374CC2">
        <w:rPr>
          <w:rFonts w:ascii="Arial" w:hAnsi="Arial"/>
          <w:bCs/>
        </w:rPr>
        <w:t>MONIQUE</w:t>
      </w:r>
    </w:p>
    <w:p w14:paraId="48DB64D6" w14:textId="77777777" w:rsidR="0015688F" w:rsidRDefault="0015688F" w:rsidP="0015688F">
      <w:pPr>
        <w:pStyle w:val="Commentaire"/>
        <w:rPr>
          <w:rFonts w:ascii="Arial" w:hAnsi="Arial"/>
        </w:rPr>
      </w:pPr>
    </w:p>
    <w:p w14:paraId="23B8377E" w14:textId="69A66CE9" w:rsidR="0015688F" w:rsidRDefault="00374CC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14:paraId="6D3596C4" w14:textId="77777777" w:rsidR="0015688F" w:rsidRDefault="0015688F" w:rsidP="0015688F">
      <w:pPr>
        <w:pStyle w:val="Commentaire"/>
        <w:ind w:firstLine="709"/>
        <w:rPr>
          <w:rFonts w:ascii="Arial" w:hAnsi="Arial"/>
        </w:rPr>
      </w:pPr>
    </w:p>
    <w:p w14:paraId="3BE5CDAC" w14:textId="60E48380"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374CC2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374CC2">
        <w:rPr>
          <w:rFonts w:ascii="Arial" w:hAnsi="Arial"/>
          <w:bCs/>
        </w:rPr>
        <w:t>TUBERY</w:t>
      </w:r>
      <w:r>
        <w:rPr>
          <w:rFonts w:ascii="Arial" w:hAnsi="Arial"/>
          <w:bCs/>
        </w:rPr>
        <w:t xml:space="preserve"> </w:t>
      </w:r>
      <w:r w:rsidR="00374CC2">
        <w:rPr>
          <w:rFonts w:ascii="Arial" w:hAnsi="Arial"/>
          <w:bCs/>
        </w:rPr>
        <w:t>MONIQUE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374CC2">
        <w:rPr>
          <w:rFonts w:ascii="Arial" w:hAnsi="Arial"/>
        </w:rPr>
        <w:t>PAYRA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374CC2">
        <w:rPr>
          <w:rFonts w:ascii="Arial" w:hAnsi="Arial"/>
          <w:iCs/>
        </w:rPr>
        <w:t>350 871 873</w:t>
      </w:r>
      <w:r>
        <w:rPr>
          <w:rFonts w:ascii="Arial" w:hAnsi="Arial"/>
          <w:iCs/>
        </w:rPr>
        <w:t xml:space="preserve">, section </w:t>
      </w:r>
      <w:r w:rsidR="00374CC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7A100BAF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14:paraId="549D2E5C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14:paraId="2D086DF1" w14:textId="77777777"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 xml:space="preserve">planifier un </w:t>
      </w:r>
      <w:proofErr w:type="gramStart"/>
      <w:r>
        <w:rPr>
          <w:rFonts w:ascii="Arial" w:hAnsi="Arial"/>
          <w:b/>
          <w:bCs/>
        </w:rPr>
        <w:t>rendez</w:t>
      </w:r>
      <w:proofErr w:type="gramEnd"/>
      <w:r>
        <w:rPr>
          <w:rFonts w:ascii="Arial" w:hAnsi="Arial"/>
          <w:b/>
          <w:bCs/>
        </w:rPr>
        <w:t xml:space="preserve"> vous</w:t>
      </w:r>
      <w:r>
        <w:rPr>
          <w:rFonts w:ascii="Arial" w:hAnsi="Arial"/>
        </w:rPr>
        <w:t xml:space="preserve"> pour vérifier la conformité des travaux réalisés.</w:t>
      </w:r>
    </w:p>
    <w:p w14:paraId="376E8D52" w14:textId="3DFD0809"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374CC2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14:paraId="2730434E" w14:textId="77777777" w:rsidR="0015688F" w:rsidRDefault="0015688F" w:rsidP="0015688F">
      <w:pPr>
        <w:ind w:left="5670"/>
        <w:rPr>
          <w:rFonts w:cs="Arial"/>
          <w:bCs/>
        </w:rPr>
      </w:pPr>
    </w:p>
    <w:p w14:paraId="0192C9E0" w14:textId="77777777"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14:paraId="7757553D" w14:textId="77777777" w:rsidR="00780188" w:rsidRDefault="00780188" w:rsidP="009641BF">
      <w:pPr>
        <w:pStyle w:val="Retraitcorpsdetexte"/>
        <w:ind w:firstLine="702"/>
        <w:jc w:val="both"/>
      </w:pPr>
    </w:p>
    <w:p w14:paraId="6C6DEE35" w14:textId="77777777" w:rsidR="00780188" w:rsidRDefault="00780188" w:rsidP="009641BF">
      <w:pPr>
        <w:pStyle w:val="Retraitcorpsdetexte"/>
        <w:ind w:firstLine="702"/>
        <w:jc w:val="both"/>
      </w:pPr>
    </w:p>
    <w:p w14:paraId="505865F5" w14:textId="77777777" w:rsidR="00780188" w:rsidRDefault="00780188" w:rsidP="009641BF">
      <w:pPr>
        <w:pStyle w:val="Retraitcorpsdetexte"/>
        <w:ind w:firstLine="702"/>
        <w:jc w:val="both"/>
      </w:pPr>
    </w:p>
    <w:p w14:paraId="6A4C47D6" w14:textId="77777777"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14:paraId="0B6CC2CC" w14:textId="77777777" w:rsidR="00224910" w:rsidRDefault="00224910" w:rsidP="00AE2A88">
      <w:pPr>
        <w:ind w:left="5670"/>
      </w:pPr>
    </w:p>
    <w:p w14:paraId="6679CEB8" w14:textId="77777777" w:rsidR="00243875" w:rsidRDefault="00243875" w:rsidP="0015688F"/>
    <w:p w14:paraId="69FC550A" w14:textId="77777777" w:rsidR="00243875" w:rsidRDefault="00243875" w:rsidP="0015688F"/>
    <w:p w14:paraId="10574591" w14:textId="77777777"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14:paraId="7F14727C" w14:textId="77777777"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14:paraId="25542052" w14:textId="77777777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14:paraId="4E7902B2" w14:textId="77777777"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61A4535A">
                <v:shape id="_x0000_i1026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14:paraId="1369460D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48B11CF7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4DB10B11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14:paraId="1C02752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2768BF82" w14:textId="77777777" w:rsidR="0015688F" w:rsidRDefault="0015688F" w:rsidP="0015688F">
      <w:pPr>
        <w:jc w:val="left"/>
        <w:rPr>
          <w:rFonts w:cs="Arial"/>
          <w:bCs/>
        </w:rPr>
      </w:pPr>
    </w:p>
    <w:p w14:paraId="7887B04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882434D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085C9ABF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63A94695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7005C0FB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27C94AE1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704A709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72CDCB9C" w14:textId="36B0B135" w:rsidR="0015688F" w:rsidRDefault="00374CC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TUBERY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MONIQUE</w:t>
      </w:r>
    </w:p>
    <w:p w14:paraId="5C090499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61025532" w14:textId="73C1ABCD" w:rsidR="0015688F" w:rsidRDefault="00374CC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« LA MANDRE »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14:paraId="318B436B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46A63B0F" w14:textId="7D9B9FA2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74CC2">
        <w:rPr>
          <w:rFonts w:ascii="Arial" w:hAnsi="Arial"/>
          <w:iCs/>
        </w:rPr>
        <w:t>350 871 873</w:t>
      </w:r>
      <w:r>
        <w:rPr>
          <w:rFonts w:ascii="Arial" w:hAnsi="Arial"/>
          <w:iCs/>
        </w:rPr>
        <w:t xml:space="preserve">, section </w:t>
      </w:r>
      <w:r w:rsidR="00374CC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72348A75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64B0ACCD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68E22FE1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4853AACC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4CCC28B4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4F425E00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01D135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14:paraId="104CBE88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367B0B27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2967B342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0A54A786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6CAB6A29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14:paraId="0714A6B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3E4CDC8D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5B5E2C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4DCA49D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648034AB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2571635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9FD6EBB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5A8DB926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0A04D00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5AC9119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78476B02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6E1208A" w14:textId="77777777" w:rsidR="00280E8D" w:rsidRDefault="00280E8D" w:rsidP="00280E8D">
            <w:pPr>
              <w:rPr>
                <w:rFonts w:cs="Arial"/>
                <w:bCs/>
              </w:rPr>
            </w:pPr>
          </w:p>
          <w:p w14:paraId="65AA2EDD" w14:textId="77777777"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4CD4C13B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80496">
              <w:rPr>
                <w:rFonts w:cs="Arial"/>
                <w:bCs/>
                <w:noProof/>
              </w:rPr>
              <w:t>mercredi 8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1905D252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0F625E1F" w14:textId="77777777" w:rsidR="00280E8D" w:rsidRDefault="00280E8D" w:rsidP="00E54CBD">
            <w:pPr>
              <w:rPr>
                <w:rFonts w:cs="Arial"/>
                <w:bCs/>
              </w:rPr>
            </w:pPr>
          </w:p>
          <w:p w14:paraId="4BC185EE" w14:textId="77777777"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14:paraId="5A3BDDEA" w14:textId="77777777" w:rsidR="009641BF" w:rsidRDefault="009641BF" w:rsidP="00E54CBD">
            <w:pPr>
              <w:rPr>
                <w:rFonts w:cs="Arial"/>
                <w:bCs/>
              </w:rPr>
            </w:pPr>
          </w:p>
          <w:p w14:paraId="45BD4DC6" w14:textId="77777777"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14:paraId="0A5D70C3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3DBB956C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0602CFE" w14:textId="77777777" w:rsidR="00780188" w:rsidRDefault="00780188" w:rsidP="00E54CBD">
            <w:pPr>
              <w:rPr>
                <w:rFonts w:cs="Arial"/>
                <w:bCs/>
              </w:rPr>
            </w:pPr>
          </w:p>
          <w:p w14:paraId="64AB0787" w14:textId="77777777"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14:paraId="28C70E19" w14:textId="77777777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14:paraId="6B361DE0" w14:textId="77777777"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14:paraId="16251C9A" w14:textId="77777777"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14:paraId="777499DD" w14:textId="77777777"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14:paraId="01D0A922" w14:textId="77777777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14:paraId="4F3FA9BF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 w14:anchorId="781E9A74">
                <v:shape id="_x0000_i1027" type="#_x0000_t75" style="width:156pt;height:47.4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14:paraId="585FE4F8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14:paraId="71DFDD1A" w14:textId="77777777"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14:paraId="34321493" w14:textId="77777777"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14:paraId="004C1510" w14:textId="77777777"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14:paraId="3CF5382C" w14:textId="77777777" w:rsidR="0015688F" w:rsidRDefault="0015688F" w:rsidP="0015688F">
      <w:pPr>
        <w:jc w:val="left"/>
        <w:rPr>
          <w:rFonts w:cs="Arial"/>
          <w:bCs/>
        </w:rPr>
      </w:pPr>
    </w:p>
    <w:p w14:paraId="2678C86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14:paraId="02AC64C5" w14:textId="77777777"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14:paraId="2AA29523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14:paraId="3A4022B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14:paraId="49802CB4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14:paraId="553FE302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14:paraId="0EF4B9F7" w14:textId="77777777"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14:paraId="5D8F0455" w14:textId="11439FE8" w:rsidR="0015688F" w:rsidRDefault="00374CC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TUBERY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MONIQUE</w:t>
      </w:r>
    </w:p>
    <w:p w14:paraId="52A61548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14:paraId="488B5448" w14:textId="7A4E12A1" w:rsidR="0015688F" w:rsidRDefault="00374CC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 DIT « LA MANDRE »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PAYRA SUR L'HERS</w:t>
      </w:r>
    </w:p>
    <w:p w14:paraId="242D21EE" w14:textId="77777777"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14:paraId="727B5DC8" w14:textId="334D49B4"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374CC2">
        <w:rPr>
          <w:rFonts w:ascii="Arial" w:hAnsi="Arial"/>
          <w:iCs/>
        </w:rPr>
        <w:t>350 871 873</w:t>
      </w:r>
      <w:r>
        <w:rPr>
          <w:rFonts w:ascii="Arial" w:hAnsi="Arial"/>
          <w:iCs/>
        </w:rPr>
        <w:t xml:space="preserve">, section </w:t>
      </w:r>
      <w:r w:rsidR="00374CC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14:paraId="01C9B5F3" w14:textId="77777777"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14:paraId="3255DB28" w14:textId="77777777"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14:paraId="22C569FF" w14:textId="77777777"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14:paraId="0A802BAA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p w14:paraId="7217CBEE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14:paraId="15F76BFD" w14:textId="77777777"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14:paraId="4FF68C92" w14:textId="77777777"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14:paraId="11A31148" w14:textId="77777777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14:paraId="407B97B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14:paraId="6077A5FC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14:paraId="6927AD54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14:paraId="3231683A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</w:t>
            </w:r>
            <w:proofErr w:type="gramStart"/>
            <w:r>
              <w:rPr>
                <w:rFonts w:cs="Arial"/>
                <w:bCs/>
              </w:rPr>
              <w:t>…….</w:t>
            </w:r>
            <w:proofErr w:type="gramEnd"/>
          </w:p>
        </w:tc>
        <w:tc>
          <w:tcPr>
            <w:tcW w:w="4855" w:type="dxa"/>
          </w:tcPr>
          <w:p w14:paraId="2C784473" w14:textId="77777777" w:rsidR="0015688F" w:rsidRDefault="0015688F" w:rsidP="00E54CBD">
            <w:pPr>
              <w:jc w:val="center"/>
              <w:rPr>
                <w:rFonts w:cs="Arial"/>
                <w:bCs/>
              </w:rPr>
            </w:pPr>
            <w:proofErr w:type="gramStart"/>
            <w:r>
              <w:rPr>
                <w:rFonts w:cs="Arial"/>
                <w:bCs/>
              </w:rPr>
              <w:t>à</w:t>
            </w:r>
            <w:proofErr w:type="gramEnd"/>
            <w:r>
              <w:rPr>
                <w:rFonts w:cs="Arial"/>
                <w:bCs/>
              </w:rPr>
              <w:t xml:space="preserve">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80496">
              <w:rPr>
                <w:rFonts w:cs="Arial"/>
                <w:bCs/>
                <w:noProof/>
              </w:rPr>
              <w:t>mercredi 8 décembre 2021</w:t>
            </w:r>
            <w:r>
              <w:rPr>
                <w:rFonts w:cs="Arial"/>
                <w:bCs/>
              </w:rPr>
              <w:fldChar w:fldCharType="end"/>
            </w:r>
          </w:p>
          <w:p w14:paraId="1CE6BF47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5B44D5EA" w14:textId="77777777"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14:paraId="7ACF6B04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02495FB5" w14:textId="77777777"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14:paraId="53E961EB" w14:textId="77777777"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14:paraId="3B5E52E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CA06E25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21AE5AAF" w14:textId="77777777"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14:paraId="38D9ABDD" w14:textId="77777777"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14:paraId="37DAC263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5E601187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68D3F6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3C6710B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3EEB7AED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6AD7BE52" w14:textId="77777777"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71AD4307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1EF14B79" w14:textId="77777777"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14:paraId="29E91209" w14:textId="77777777"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14:paraId="6D65BC22" w14:textId="77777777"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3563F" w14:textId="77777777" w:rsidR="00A80496" w:rsidRDefault="00A80496">
      <w:r>
        <w:separator/>
      </w:r>
    </w:p>
  </w:endnote>
  <w:endnote w:type="continuationSeparator" w:id="0">
    <w:p w14:paraId="2AD6CD8C" w14:textId="77777777" w:rsidR="00A80496" w:rsidRDefault="00A80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BD117" w14:textId="77777777"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14:paraId="51C14495" w14:textId="77777777"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5EC3C" w14:textId="77777777" w:rsidR="00A80496" w:rsidRDefault="00A80496">
      <w:r>
        <w:separator/>
      </w:r>
    </w:p>
  </w:footnote>
  <w:footnote w:type="continuationSeparator" w:id="0">
    <w:p w14:paraId="41DFA6FA" w14:textId="77777777" w:rsidR="00A80496" w:rsidRDefault="00A80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215C9" w14:textId="77777777"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14:paraId="1EDA96CA" w14:textId="77777777"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0496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374CC2"/>
    <w:rsid w:val="005A0FA8"/>
    <w:rsid w:val="00780188"/>
    <w:rsid w:val="008C28E3"/>
    <w:rsid w:val="008E019E"/>
    <w:rsid w:val="0090446F"/>
    <w:rsid w:val="009641BF"/>
    <w:rsid w:val="00965A31"/>
    <w:rsid w:val="009C3148"/>
    <w:rsid w:val="00A80496"/>
    <w:rsid w:val="00AE2A88"/>
    <w:rsid w:val="00AE53DB"/>
    <w:rsid w:val="00B7416A"/>
    <w:rsid w:val="00BC4580"/>
    <w:rsid w:val="00C125AF"/>
    <w:rsid w:val="00C730A3"/>
    <w:rsid w:val="00C765D4"/>
    <w:rsid w:val="00D5661A"/>
    <w:rsid w:val="00DF3A9C"/>
    <w:rsid w:val="00E54CBD"/>
    <w:rsid w:val="00F3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D9DE79"/>
  <w15:chartTrackingRefBased/>
  <w15:docId w15:val="{DC8EA6F9-CA11-483A-B5BA-28890BEB3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032E0-1177-4005-BDEB-DB4C96028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805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2</cp:revision>
  <cp:lastPrinted>1997-11-06T11:15:00Z</cp:lastPrinted>
  <dcterms:created xsi:type="dcterms:W3CDTF">2021-12-08T16:27:00Z</dcterms:created>
  <dcterms:modified xsi:type="dcterms:W3CDTF">2021-12-08T16:27:00Z</dcterms:modified>
</cp:coreProperties>
</file>