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122DDC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92442FB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948B3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F2A85A0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76912">
              <w:rPr>
                <w:rFonts w:ascii="Arial" w:hAnsi="Arial"/>
                <w:noProof/>
              </w:rPr>
              <w:t>mercredi 8 décembre 2021</w:t>
            </w:r>
            <w:r>
              <w:rPr>
                <w:rFonts w:ascii="Arial" w:hAnsi="Arial"/>
              </w:rPr>
              <w:fldChar w:fldCharType="end"/>
            </w:r>
          </w:p>
          <w:p w14:paraId="1D55417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6ABC3855" w14:textId="77777777" w:rsidR="0015688F" w:rsidRDefault="00FD335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QUENTIN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14:paraId="51C9FC21" w14:textId="77777777" w:rsidR="0015688F" w:rsidRDefault="00FD335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MOURIES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4CDA635E" w14:textId="77777777" w:rsidR="0015688F" w:rsidRDefault="00FD335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14:paraId="61A2B97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AB2D20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930BD78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D335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335E">
        <w:rPr>
          <w:rFonts w:ascii="Arial" w:hAnsi="Arial"/>
          <w:bCs/>
        </w:rPr>
        <w:t>QUENTIN</w:t>
      </w:r>
      <w:r>
        <w:rPr>
          <w:rFonts w:ascii="Arial" w:hAnsi="Arial"/>
          <w:bCs/>
        </w:rPr>
        <w:t xml:space="preserve"> </w:t>
      </w:r>
      <w:r w:rsidR="00FD335E">
        <w:rPr>
          <w:rFonts w:ascii="Arial" w:hAnsi="Arial"/>
          <w:bCs/>
        </w:rPr>
        <w:t>OLIVIER</w:t>
      </w:r>
    </w:p>
    <w:p w14:paraId="5DE19DC0" w14:textId="77777777" w:rsidR="0015688F" w:rsidRDefault="0015688F" w:rsidP="0015688F">
      <w:pPr>
        <w:pStyle w:val="Commentaire"/>
        <w:rPr>
          <w:rFonts w:ascii="Arial" w:hAnsi="Arial"/>
        </w:rPr>
      </w:pPr>
    </w:p>
    <w:p w14:paraId="336DC404" w14:textId="77777777" w:rsidR="0015688F" w:rsidRDefault="00FD335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5058B32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0B9CA6B" w14:textId="0DE7783B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D335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335E">
        <w:rPr>
          <w:rFonts w:ascii="Arial" w:hAnsi="Arial"/>
          <w:bCs/>
        </w:rPr>
        <w:t>QUENTIN</w:t>
      </w:r>
      <w:r>
        <w:rPr>
          <w:rFonts w:ascii="Arial" w:hAnsi="Arial"/>
          <w:bCs/>
        </w:rPr>
        <w:t xml:space="preserve"> </w:t>
      </w:r>
      <w:r w:rsidR="00FD335E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D335E">
        <w:rPr>
          <w:rFonts w:ascii="Arial" w:hAnsi="Arial"/>
        </w:rPr>
        <w:t>PUGINIER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D335E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FD335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429728C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3C039C0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185948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2CA0E786" w14:textId="7A023FC1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335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3DED4B9" w14:textId="77777777" w:rsidR="0015688F" w:rsidRDefault="0015688F" w:rsidP="0015688F">
      <w:pPr>
        <w:ind w:left="5670"/>
        <w:rPr>
          <w:rFonts w:cs="Arial"/>
          <w:bCs/>
        </w:rPr>
      </w:pPr>
    </w:p>
    <w:p w14:paraId="06939D45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68050E4C" w14:textId="77777777" w:rsidR="00780188" w:rsidRDefault="00780188" w:rsidP="009641BF">
      <w:pPr>
        <w:pStyle w:val="Retraitcorpsdetexte"/>
        <w:ind w:firstLine="702"/>
        <w:jc w:val="both"/>
      </w:pPr>
    </w:p>
    <w:p w14:paraId="25025639" w14:textId="77777777" w:rsidR="00780188" w:rsidRDefault="00780188" w:rsidP="009641BF">
      <w:pPr>
        <w:pStyle w:val="Retraitcorpsdetexte"/>
        <w:ind w:firstLine="702"/>
        <w:jc w:val="both"/>
      </w:pPr>
    </w:p>
    <w:p w14:paraId="65B28FAA" w14:textId="77777777" w:rsidR="00780188" w:rsidRDefault="00780188" w:rsidP="009641BF">
      <w:pPr>
        <w:pStyle w:val="Retraitcorpsdetexte"/>
        <w:ind w:firstLine="702"/>
        <w:jc w:val="both"/>
      </w:pPr>
    </w:p>
    <w:p w14:paraId="0E3E4720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63B4C5A" w14:textId="77777777" w:rsidR="00224910" w:rsidRDefault="00224910" w:rsidP="00AE2A88">
      <w:pPr>
        <w:ind w:left="5670"/>
      </w:pPr>
    </w:p>
    <w:p w14:paraId="2BECD53D" w14:textId="77777777" w:rsidR="00243875" w:rsidRDefault="00243875" w:rsidP="0015688F"/>
    <w:p w14:paraId="37BD5602" w14:textId="77777777" w:rsidR="00243875" w:rsidRDefault="00243875" w:rsidP="0015688F"/>
    <w:p w14:paraId="7599643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8A580F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8260E98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0527E58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2783E9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7C5C94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19C7F52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27138CE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3411C10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70A9EC8" w14:textId="77777777" w:rsidR="0015688F" w:rsidRDefault="0015688F" w:rsidP="0015688F">
      <w:pPr>
        <w:jc w:val="left"/>
        <w:rPr>
          <w:rFonts w:cs="Arial"/>
          <w:bCs/>
        </w:rPr>
      </w:pPr>
    </w:p>
    <w:p w14:paraId="4D7A360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477561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12E053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8A376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A7BC43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922E6D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AFDB74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26D8A25" w14:textId="5A6CA222" w:rsidR="0015688F" w:rsidRDefault="00FD33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QUENTIN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14:paraId="2F59756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15F8A5BD" w14:textId="46516DD3" w:rsidR="0015688F" w:rsidRDefault="00FD33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MOUSSEN RAMON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14:paraId="7EFB108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00B63F8D" w14:textId="3D0BD4E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335E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FD335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6AB0A75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6117BE5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7CACEB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7A692A1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F812FA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A0E6F4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66D03E4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74052D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DF10B5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34C1C1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9DF376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35D9DC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97B861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2D4A25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2647FA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4811AE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7F2F55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EBA5B5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4E67C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0EF207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0BD6EC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4F208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C9EE3C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6945CB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4B5F77A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3E3EE1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6912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2A31E25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6C4F25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C92633A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6F57D8F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2DEE0D1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B63942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637A164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F3751A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844ECE1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EE44DA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9B62F63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D44AE6C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785145A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5390EEF8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76AC27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07FC6EF8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5B3668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E707F2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2CCB445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D09FF3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A2C81F2" w14:textId="77777777" w:rsidR="0015688F" w:rsidRDefault="0015688F" w:rsidP="0015688F">
      <w:pPr>
        <w:jc w:val="left"/>
        <w:rPr>
          <w:rFonts w:cs="Arial"/>
          <w:bCs/>
        </w:rPr>
      </w:pPr>
    </w:p>
    <w:p w14:paraId="188229A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484FEE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D33BAD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49372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790A27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2B5487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FAA78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9E7C821" w14:textId="10E0DF7B" w:rsidR="0015688F" w:rsidRDefault="00FD33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QUENTIN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14:paraId="5BF56B2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711BECB0" w14:textId="5FB154F8" w:rsidR="0015688F" w:rsidRDefault="00FD335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MOUSSEN RAMON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PUGINIER</w:t>
      </w:r>
    </w:p>
    <w:p w14:paraId="5754070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4D9DC74B" w14:textId="31D2871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335E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FD335E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14:paraId="38F373D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EAFF90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FF0D63B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0557963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C2B5EE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6E58FD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FCC6B4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8A02E5A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03D190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2F4FF6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BF6C3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4AB388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07A4319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76912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410FD61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95438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44D5EE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73D8B5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F1886B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AF5E89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6E899DC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4635EF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33F25F6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41F005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45C2A8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ED81D5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3EA511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F35F24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39CE24A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4A20FD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845A41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B4ADB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3878470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C2D4" w14:textId="77777777" w:rsidR="00176912" w:rsidRDefault="00176912">
      <w:r>
        <w:separator/>
      </w:r>
    </w:p>
  </w:endnote>
  <w:endnote w:type="continuationSeparator" w:id="0">
    <w:p w14:paraId="4D428394" w14:textId="77777777" w:rsidR="00176912" w:rsidRDefault="0017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D357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8B80C5C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D58AE" w14:textId="77777777" w:rsidR="00176912" w:rsidRDefault="00176912">
      <w:r>
        <w:separator/>
      </w:r>
    </w:p>
  </w:footnote>
  <w:footnote w:type="continuationSeparator" w:id="0">
    <w:p w14:paraId="3A56AED1" w14:textId="77777777" w:rsidR="00176912" w:rsidRDefault="00176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D109E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9333B5D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912"/>
    <w:rsid w:val="000325F5"/>
    <w:rsid w:val="00110A76"/>
    <w:rsid w:val="0015688F"/>
    <w:rsid w:val="00176912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D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AE105"/>
  <w15:chartTrackingRefBased/>
  <w15:docId w15:val="{4FE01FF3-ABCA-4FA5-AB92-B0BDFB0D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2021-12-08T10:30:00Z</dcterms:created>
  <dcterms:modified xsi:type="dcterms:W3CDTF">2021-12-08T10:30:00Z</dcterms:modified>
</cp:coreProperties>
</file>