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120F38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F1CF0A1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567B7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4484DFE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2345">
              <w:rPr>
                <w:rFonts w:ascii="Arial" w:hAnsi="Arial"/>
                <w:noProof/>
              </w:rPr>
              <w:t>mercredi 8 décembre 2021</w:t>
            </w:r>
            <w:r>
              <w:rPr>
                <w:rFonts w:ascii="Arial" w:hAnsi="Arial"/>
              </w:rPr>
              <w:fldChar w:fldCharType="end"/>
            </w:r>
          </w:p>
          <w:p w14:paraId="24E4ECB5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D5990A6" w14:textId="77777777" w:rsidR="0015688F" w:rsidRDefault="00FD5C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ESCRIBE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STEPHANE</w:t>
            </w:r>
          </w:p>
          <w:p w14:paraId="700F39A5" w14:textId="77777777" w:rsidR="0015688F" w:rsidRDefault="00FD5C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DU PIC DE NORE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3236D33" w14:textId="77777777" w:rsidR="0015688F" w:rsidRDefault="00FD5C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VILLEPINTE</w:t>
            </w:r>
          </w:p>
        </w:tc>
      </w:tr>
    </w:tbl>
    <w:p w14:paraId="782C40A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4B893F1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8105F97" w14:textId="0CAF088B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D5C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5CE9">
        <w:rPr>
          <w:rFonts w:ascii="Arial" w:hAnsi="Arial"/>
          <w:bCs/>
        </w:rPr>
        <w:t>ESCRIBE</w:t>
      </w:r>
      <w:r>
        <w:rPr>
          <w:rFonts w:ascii="Arial" w:hAnsi="Arial"/>
          <w:bCs/>
        </w:rPr>
        <w:t xml:space="preserve"> </w:t>
      </w:r>
      <w:r w:rsidR="00FD5CE9">
        <w:rPr>
          <w:rFonts w:ascii="Arial" w:hAnsi="Arial"/>
          <w:bCs/>
        </w:rPr>
        <w:t>STEPHANE</w:t>
      </w:r>
    </w:p>
    <w:p w14:paraId="372FF1EE" w14:textId="77777777" w:rsidR="0015688F" w:rsidRDefault="0015688F" w:rsidP="0015688F">
      <w:pPr>
        <w:pStyle w:val="Commentaire"/>
        <w:rPr>
          <w:rFonts w:ascii="Arial" w:hAnsi="Arial"/>
        </w:rPr>
      </w:pPr>
    </w:p>
    <w:p w14:paraId="45611BA4" w14:textId="15F63E2F" w:rsidR="0015688F" w:rsidRDefault="00FD5C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396E36C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439103E" w14:textId="2100F5A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D5C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5CE9">
        <w:rPr>
          <w:rFonts w:ascii="Arial" w:hAnsi="Arial"/>
          <w:bCs/>
        </w:rPr>
        <w:t>ESCRIBE</w:t>
      </w:r>
      <w:r>
        <w:rPr>
          <w:rFonts w:ascii="Arial" w:hAnsi="Arial"/>
          <w:bCs/>
        </w:rPr>
        <w:t xml:space="preserve"> </w:t>
      </w:r>
      <w:r w:rsidR="00FD5CE9">
        <w:rPr>
          <w:rFonts w:ascii="Arial" w:hAnsi="Arial"/>
          <w:bCs/>
        </w:rPr>
        <w:t>STEPHANE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D5CE9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D5CE9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FD5CE9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2C30F61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D5D827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763966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028CDE16" w14:textId="01A71FB0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5CE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130931C" w14:textId="77777777" w:rsidR="0015688F" w:rsidRDefault="0015688F" w:rsidP="0015688F">
      <w:pPr>
        <w:ind w:left="5670"/>
        <w:rPr>
          <w:rFonts w:cs="Arial"/>
          <w:bCs/>
        </w:rPr>
      </w:pPr>
    </w:p>
    <w:p w14:paraId="6F887DF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254CFE2" w14:textId="77777777" w:rsidR="00780188" w:rsidRDefault="00780188" w:rsidP="009641BF">
      <w:pPr>
        <w:pStyle w:val="Retraitcorpsdetexte"/>
        <w:ind w:firstLine="702"/>
        <w:jc w:val="both"/>
      </w:pPr>
    </w:p>
    <w:p w14:paraId="6AB7EDA3" w14:textId="77777777" w:rsidR="00780188" w:rsidRDefault="00780188" w:rsidP="009641BF">
      <w:pPr>
        <w:pStyle w:val="Retraitcorpsdetexte"/>
        <w:ind w:firstLine="702"/>
        <w:jc w:val="both"/>
      </w:pPr>
    </w:p>
    <w:p w14:paraId="2D246C92" w14:textId="77777777" w:rsidR="00780188" w:rsidRDefault="00780188" w:rsidP="009641BF">
      <w:pPr>
        <w:pStyle w:val="Retraitcorpsdetexte"/>
        <w:ind w:firstLine="702"/>
        <w:jc w:val="both"/>
      </w:pPr>
    </w:p>
    <w:p w14:paraId="6965D52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2AF619C" w14:textId="77777777" w:rsidR="00224910" w:rsidRDefault="00224910" w:rsidP="00AE2A88">
      <w:pPr>
        <w:ind w:left="5670"/>
      </w:pPr>
    </w:p>
    <w:p w14:paraId="1D405DBD" w14:textId="77777777" w:rsidR="00243875" w:rsidRDefault="00243875" w:rsidP="0015688F"/>
    <w:p w14:paraId="4958DAC0" w14:textId="77777777" w:rsidR="00243875" w:rsidRDefault="00243875" w:rsidP="0015688F"/>
    <w:p w14:paraId="70CCE657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FAD9BB3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D75018D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23B2B3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70A3A54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2F5F3A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60917EF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48C0012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8F8021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CC945DA" w14:textId="77777777" w:rsidR="0015688F" w:rsidRDefault="0015688F" w:rsidP="0015688F">
      <w:pPr>
        <w:jc w:val="left"/>
        <w:rPr>
          <w:rFonts w:cs="Arial"/>
          <w:bCs/>
        </w:rPr>
      </w:pPr>
    </w:p>
    <w:p w14:paraId="5089AEE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D07FE1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6AB328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0BD9EF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58909C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54813A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926756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37225A4" w14:textId="176E98B2" w:rsidR="0015688F" w:rsidRDefault="00FD5C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ESCRIBE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STEPHANE</w:t>
      </w:r>
    </w:p>
    <w:p w14:paraId="3D1AD3C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493B52E8" w14:textId="2B461BC0" w:rsidR="0015688F" w:rsidRDefault="00FD5C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03E8716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0753AEE7" w14:textId="03C716D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5CE9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FD5CE9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30697AA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993555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43E1AC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5D95861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C46766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63A0B6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BD4B6D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9093D3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A779EC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A12895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42AA02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24F973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269140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4319AD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0D3B2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A2872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28C4E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116BFE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0CD405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D2AE6C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1E46CF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33E45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CBBD7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B2F6EB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5B84EE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AB8ED7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345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37B6C8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0FFB05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C1CDB03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A0AE10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E678256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400114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1A4C51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92AB2F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62087D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D32185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27D7012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141324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5DDBAC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5D2566C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653E64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E6C850E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BB5CDD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08A5A23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554D095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76C6E5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14A645F" w14:textId="77777777" w:rsidR="0015688F" w:rsidRDefault="0015688F" w:rsidP="0015688F">
      <w:pPr>
        <w:jc w:val="left"/>
        <w:rPr>
          <w:rFonts w:cs="Arial"/>
          <w:bCs/>
        </w:rPr>
      </w:pPr>
    </w:p>
    <w:p w14:paraId="2DF9630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3581D0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65EF64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419EB7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16BE62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369A53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6F4CFA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8D01ABA" w14:textId="1BC75327" w:rsidR="0015688F" w:rsidRDefault="00FD5C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ESCRIBE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STEPHANE</w:t>
      </w:r>
    </w:p>
    <w:p w14:paraId="629E4D9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6E12F1EB" w14:textId="2A10389B" w:rsidR="0015688F" w:rsidRDefault="00FD5C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67D7A55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56EE6327" w14:textId="65F8726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5CE9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FD5CE9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125EAEA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55E19B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60CBF3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021197D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7FB300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A6D7DD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5818C0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E0E7BEA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5E5CA2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B89EDD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5758A7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94D2C9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20B4ED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345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57F8101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28D93C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C6A075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AA85F3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85A5756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CD5769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432DAA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DFB8FF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6CDBE6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CB49BA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7C3E86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1B77AA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E849B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6068B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9E04A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25622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732F95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95290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A54770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408F8" w14:textId="77777777" w:rsidR="006A2345" w:rsidRDefault="006A2345">
      <w:r>
        <w:separator/>
      </w:r>
    </w:p>
  </w:endnote>
  <w:endnote w:type="continuationSeparator" w:id="0">
    <w:p w14:paraId="08A5852D" w14:textId="77777777" w:rsidR="006A2345" w:rsidRDefault="006A2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FA46A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A43372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FF963" w14:textId="77777777" w:rsidR="006A2345" w:rsidRDefault="006A2345">
      <w:r>
        <w:separator/>
      </w:r>
    </w:p>
  </w:footnote>
  <w:footnote w:type="continuationSeparator" w:id="0">
    <w:p w14:paraId="7EDE8124" w14:textId="77777777" w:rsidR="006A2345" w:rsidRDefault="006A2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22BAD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FE253A1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34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A2345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D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20A61"/>
  <w15:chartTrackingRefBased/>
  <w15:docId w15:val="{0918468D-DD65-4964-8648-443DCE25E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2021-12-08T09:28:00Z</dcterms:created>
  <dcterms:modified xsi:type="dcterms:W3CDTF">2021-12-08T09:28:00Z</dcterms:modified>
</cp:coreProperties>
</file>