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5C15F76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12924A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A1ED63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75A81A0" w14:textId="77777777" w:rsidR="00C03246" w:rsidRDefault="00C0324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4A10BDE" w14:textId="77777777" w:rsidR="00C03246" w:rsidRDefault="00C0324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1F5FE5D" w14:textId="77777777" w:rsidR="00C03246" w:rsidRDefault="00C0324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2700512" w14:textId="53376B51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3246">
              <w:rPr>
                <w:rFonts w:ascii="Arial" w:hAnsi="Arial"/>
                <w:noProof/>
              </w:rPr>
              <w:t>vendredi 26 novembre 2021</w:t>
            </w:r>
            <w:r>
              <w:rPr>
                <w:rFonts w:ascii="Arial" w:hAnsi="Arial"/>
              </w:rPr>
              <w:fldChar w:fldCharType="end"/>
            </w:r>
          </w:p>
          <w:p w14:paraId="6E7F345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106EAC8" w14:textId="4C9182A6" w:rsidR="0015688F" w:rsidRDefault="00CC3C0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SANDRE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14:paraId="2169CF1A" w14:textId="59F50AC0" w:rsidR="0015688F" w:rsidRDefault="00CC3C0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PORTE D'ESQUIVE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733AE71E" w14:textId="2B99E0E1" w:rsidR="0015688F" w:rsidRDefault="00CC3C0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MONTREAL</w:t>
            </w:r>
          </w:p>
        </w:tc>
      </w:tr>
    </w:tbl>
    <w:p w14:paraId="12F3863F" w14:textId="77777777" w:rsidR="00C03246" w:rsidRDefault="00C03246" w:rsidP="0015688F">
      <w:pPr>
        <w:pStyle w:val="Commentaire"/>
        <w:rPr>
          <w:rFonts w:ascii="Arial" w:hAnsi="Arial"/>
          <w:i/>
          <w:u w:val="single"/>
        </w:rPr>
      </w:pPr>
    </w:p>
    <w:p w14:paraId="62A5742D" w14:textId="77777777" w:rsidR="00C03246" w:rsidRDefault="00C03246" w:rsidP="0015688F">
      <w:pPr>
        <w:pStyle w:val="Commentaire"/>
        <w:rPr>
          <w:rFonts w:ascii="Arial" w:hAnsi="Arial"/>
          <w:i/>
          <w:u w:val="single"/>
        </w:rPr>
      </w:pPr>
    </w:p>
    <w:p w14:paraId="040E63EB" w14:textId="77777777" w:rsidR="00C03246" w:rsidRDefault="00C03246" w:rsidP="0015688F">
      <w:pPr>
        <w:pStyle w:val="Commentaire"/>
        <w:rPr>
          <w:rFonts w:ascii="Arial" w:hAnsi="Arial"/>
          <w:i/>
          <w:u w:val="single"/>
        </w:rPr>
      </w:pPr>
    </w:p>
    <w:p w14:paraId="56780B8E" w14:textId="0066D538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66030A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43388B35" w14:textId="18BE1471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C3C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3C0E">
        <w:rPr>
          <w:rFonts w:ascii="Arial" w:hAnsi="Arial"/>
          <w:bCs/>
        </w:rPr>
        <w:t>SANDRE</w:t>
      </w:r>
      <w:r>
        <w:rPr>
          <w:rFonts w:ascii="Arial" w:hAnsi="Arial"/>
          <w:bCs/>
        </w:rPr>
        <w:t xml:space="preserve"> </w:t>
      </w:r>
      <w:r w:rsidR="00CC3C0E">
        <w:rPr>
          <w:rFonts w:ascii="Arial" w:hAnsi="Arial"/>
          <w:bCs/>
        </w:rPr>
        <w:t>NICOLAS</w:t>
      </w:r>
    </w:p>
    <w:p w14:paraId="6B413DBA" w14:textId="77777777" w:rsidR="0015688F" w:rsidRDefault="0015688F" w:rsidP="0015688F">
      <w:pPr>
        <w:pStyle w:val="Commentaire"/>
        <w:rPr>
          <w:rFonts w:ascii="Arial" w:hAnsi="Arial"/>
        </w:rPr>
      </w:pPr>
    </w:p>
    <w:p w14:paraId="40EA01BB" w14:textId="0B795D9F" w:rsidR="0015688F" w:rsidRDefault="00CC3C0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C5131D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1F19C7D" w14:textId="073D2C72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C3C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3C0E">
        <w:rPr>
          <w:rFonts w:ascii="Arial" w:hAnsi="Arial"/>
          <w:bCs/>
        </w:rPr>
        <w:t>SANDRE</w:t>
      </w:r>
      <w:r>
        <w:rPr>
          <w:rFonts w:ascii="Arial" w:hAnsi="Arial"/>
          <w:bCs/>
        </w:rPr>
        <w:t xml:space="preserve"> </w:t>
      </w:r>
      <w:r w:rsidR="00CC3C0E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3C0E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C3C0E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C3C0E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14:paraId="2D0D0E4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8EA5DD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21FD97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AE6F045" w14:textId="0EBDFEC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3C0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89C3D78" w14:textId="77777777" w:rsidR="0015688F" w:rsidRDefault="0015688F" w:rsidP="0015688F">
      <w:pPr>
        <w:ind w:left="5670"/>
        <w:rPr>
          <w:rFonts w:cs="Arial"/>
          <w:bCs/>
        </w:rPr>
      </w:pPr>
    </w:p>
    <w:p w14:paraId="0CEEEA2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498BD0B" w14:textId="77777777" w:rsidR="00780188" w:rsidRDefault="00780188" w:rsidP="009641BF">
      <w:pPr>
        <w:pStyle w:val="Retraitcorpsdetexte"/>
        <w:ind w:firstLine="702"/>
        <w:jc w:val="both"/>
      </w:pPr>
    </w:p>
    <w:p w14:paraId="32992CA8" w14:textId="77777777" w:rsidR="00780188" w:rsidRDefault="00780188" w:rsidP="009641BF">
      <w:pPr>
        <w:pStyle w:val="Retraitcorpsdetexte"/>
        <w:ind w:firstLine="702"/>
        <w:jc w:val="both"/>
      </w:pPr>
    </w:p>
    <w:p w14:paraId="395304D2" w14:textId="77777777" w:rsidR="00780188" w:rsidRDefault="00780188" w:rsidP="009641BF">
      <w:pPr>
        <w:pStyle w:val="Retraitcorpsdetexte"/>
        <w:ind w:firstLine="702"/>
        <w:jc w:val="both"/>
      </w:pPr>
    </w:p>
    <w:p w14:paraId="40ECB35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53A8321F" w14:textId="77777777" w:rsidR="00224910" w:rsidRDefault="00224910" w:rsidP="00AE2A88">
      <w:pPr>
        <w:ind w:left="5670"/>
      </w:pPr>
    </w:p>
    <w:p w14:paraId="7697A739" w14:textId="77777777" w:rsidR="00243875" w:rsidRDefault="00243875" w:rsidP="0015688F"/>
    <w:p w14:paraId="32F73F5A" w14:textId="77777777" w:rsidR="00243875" w:rsidRDefault="00243875" w:rsidP="0015688F"/>
    <w:p w14:paraId="52462D1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693CE3E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23C83B5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000349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C0D1282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2EE619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E23BF4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C6E726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42673F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6958593" w14:textId="77777777" w:rsidR="0015688F" w:rsidRDefault="0015688F" w:rsidP="0015688F">
      <w:pPr>
        <w:jc w:val="left"/>
        <w:rPr>
          <w:rFonts w:cs="Arial"/>
          <w:bCs/>
        </w:rPr>
      </w:pPr>
    </w:p>
    <w:p w14:paraId="61325BE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3FC7E5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888A0A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C8741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BE656A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E9827C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E39E91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EAFBFE4" w14:textId="5C5C3A93" w:rsidR="0015688F" w:rsidRDefault="00CC3C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176171E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05CAB14" w14:textId="0F5421A6" w:rsidR="0015688F" w:rsidRDefault="00CC3C0E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24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</w:t>
      </w:r>
      <w:proofErr w:type="gramEnd"/>
      <w:r>
        <w:rPr>
          <w:rFonts w:ascii="Arial" w:hAnsi="Arial"/>
          <w:bCs/>
        </w:rPr>
        <w:t xml:space="preserve"> DU FALGA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4E1BDC2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DD9C5B9" w14:textId="09B3318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3C0E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C3C0E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14:paraId="4682FFDB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A9E507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682ED1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7CEFDE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AEF394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674E84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E00C2D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D124B3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E3E948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1D4FF9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35F44E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8E389D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5C2CE0B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0B5A8D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41C251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6C6BD8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162321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F28B03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6FC09B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E0E6B8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A3F178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176131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C862F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7890A8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F6689E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BC46197" w14:textId="086A5E5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3246">
              <w:rPr>
                <w:rFonts w:cs="Arial"/>
                <w:bCs/>
                <w:noProof/>
              </w:rPr>
              <w:t>vendredi 26 novembre 2021</w:t>
            </w:r>
            <w:r>
              <w:rPr>
                <w:rFonts w:cs="Arial"/>
                <w:bCs/>
              </w:rPr>
              <w:fldChar w:fldCharType="end"/>
            </w:r>
          </w:p>
          <w:p w14:paraId="67E0CA6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5C29915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5777A2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3969EA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451877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6C6EAC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829822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B72CBF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E0691C0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4C760EE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1DD50DC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273B86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8268956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AC63728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96F84C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C8C023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645ACA5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9FD146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D05754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5723E2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13EB1BA" w14:textId="77777777" w:rsidR="0015688F" w:rsidRDefault="0015688F" w:rsidP="0015688F">
      <w:pPr>
        <w:jc w:val="left"/>
        <w:rPr>
          <w:rFonts w:cs="Arial"/>
          <w:bCs/>
        </w:rPr>
      </w:pPr>
    </w:p>
    <w:p w14:paraId="0D350F4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796ECA1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400C94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D36C5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9425F2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249AE8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FB9CDA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6129019" w14:textId="0799B06E" w:rsidR="0015688F" w:rsidRDefault="00CC3C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14:paraId="712EFD8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2C0F3D8" w14:textId="2C61F3A4" w:rsidR="0015688F" w:rsidRDefault="00CC3C0E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24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 CHEMIN</w:t>
      </w:r>
      <w:proofErr w:type="gramEnd"/>
      <w:r>
        <w:rPr>
          <w:rFonts w:ascii="Arial" w:hAnsi="Arial"/>
          <w:bCs/>
        </w:rPr>
        <w:t xml:space="preserve"> DU FALGA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14:paraId="2F576A2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7912FD7" w14:textId="6DDF140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3C0E">
        <w:rPr>
          <w:rFonts w:ascii="Arial" w:hAnsi="Arial"/>
          <w:iCs/>
        </w:rPr>
        <w:t>1503</w:t>
      </w:r>
      <w:r>
        <w:rPr>
          <w:rFonts w:ascii="Arial" w:hAnsi="Arial"/>
          <w:iCs/>
        </w:rPr>
        <w:t xml:space="preserve">, section </w:t>
      </w:r>
      <w:r w:rsidR="00CC3C0E">
        <w:rPr>
          <w:rFonts w:ascii="Arial" w:hAnsi="Arial"/>
          <w:iCs/>
        </w:rPr>
        <w:t>OD</w:t>
      </w:r>
      <w:r>
        <w:rPr>
          <w:rFonts w:ascii="Arial" w:hAnsi="Arial"/>
          <w:iCs/>
        </w:rPr>
        <w:t>.</w:t>
      </w:r>
    </w:p>
    <w:p w14:paraId="27E52FB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E6516F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72EC92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8E7218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5FDFB6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BA2839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49E5A2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5DD1391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9F4282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6B6738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07A134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64338F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BEDBE03" w14:textId="1C8C5CBF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3246">
              <w:rPr>
                <w:rFonts w:cs="Arial"/>
                <w:bCs/>
                <w:noProof/>
              </w:rPr>
              <w:t>vendredi 26 novembre 2021</w:t>
            </w:r>
            <w:r>
              <w:rPr>
                <w:rFonts w:cs="Arial"/>
                <w:bCs/>
              </w:rPr>
              <w:fldChar w:fldCharType="end"/>
            </w:r>
          </w:p>
          <w:p w14:paraId="7A9F683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6DA16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8D5D8D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EEC839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32808594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07915D2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EB05C1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EC9C8E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E2D2B26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D44757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5A731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FE7A5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BA964C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C8B1C9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FD412C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5E18BA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8B6547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D31CD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0F0551C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9133D" w14:textId="77777777" w:rsidR="00B17DCE" w:rsidRDefault="00B17DCE">
      <w:r>
        <w:separator/>
      </w:r>
    </w:p>
  </w:endnote>
  <w:endnote w:type="continuationSeparator" w:id="0">
    <w:p w14:paraId="5AF33CAA" w14:textId="77777777" w:rsidR="00B17DCE" w:rsidRDefault="00B1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F45F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9EB130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53CF0" w14:textId="77777777" w:rsidR="00B17DCE" w:rsidRDefault="00B17DCE">
      <w:r>
        <w:separator/>
      </w:r>
    </w:p>
  </w:footnote>
  <w:footnote w:type="continuationSeparator" w:id="0">
    <w:p w14:paraId="0C8FD2B7" w14:textId="77777777" w:rsidR="00B17DCE" w:rsidRDefault="00B17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DBBD7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01C2A8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DC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17DCE"/>
    <w:rsid w:val="00B7416A"/>
    <w:rsid w:val="00BC4580"/>
    <w:rsid w:val="00C03246"/>
    <w:rsid w:val="00C125AF"/>
    <w:rsid w:val="00C730A3"/>
    <w:rsid w:val="00C765D4"/>
    <w:rsid w:val="00CC3C0E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DDABC"/>
  <w15:chartTrackingRefBased/>
  <w15:docId w15:val="{FF9EDE56-13FE-415D-B69E-405B6CFF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804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2021-11-26T14:31:00Z</cp:lastPrinted>
  <dcterms:created xsi:type="dcterms:W3CDTF">2021-11-26T14:31:00Z</dcterms:created>
  <dcterms:modified xsi:type="dcterms:W3CDTF">2021-11-26T14:35:00Z</dcterms:modified>
</cp:coreProperties>
</file>