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14:paraId="66AD4492" w14:textId="77777777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6506D88A" w14:textId="77777777"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1691D78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3.2pt;height:49.2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52AE24B0" w14:textId="77777777"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A75598">
              <w:rPr>
                <w:rFonts w:ascii="Arial" w:hAnsi="Arial"/>
                <w:noProof/>
              </w:rPr>
              <w:t>mercredi 8 décembre 2021</w:t>
            </w:r>
            <w:r>
              <w:rPr>
                <w:rFonts w:ascii="Arial" w:hAnsi="Arial"/>
              </w:rPr>
              <w:fldChar w:fldCharType="end"/>
            </w:r>
          </w:p>
          <w:p w14:paraId="7DC245C1" w14:textId="77777777"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20FB0ACE" w14:textId="7D063FE9" w:rsidR="0015688F" w:rsidRDefault="005143AB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CASSARO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Patrice</w:t>
            </w:r>
          </w:p>
          <w:p w14:paraId="59DA46E5" w14:textId="75D46A2F" w:rsidR="0015688F" w:rsidRDefault="005143AB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2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des Coquelicots</w:t>
            </w:r>
            <w:r w:rsidR="0015688F">
              <w:rPr>
                <w:rFonts w:ascii="Arial" w:hAnsi="Arial"/>
              </w:rPr>
              <w:t xml:space="preserve"> </w:t>
            </w:r>
          </w:p>
          <w:p w14:paraId="25DE92AA" w14:textId="7FEBD80A" w:rsidR="0015688F" w:rsidRDefault="005143AB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31290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VILLEFRANCHE DE LAURAGAIS</w:t>
            </w:r>
          </w:p>
        </w:tc>
      </w:tr>
    </w:tbl>
    <w:p w14:paraId="202C7373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14:paraId="6455D785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14:paraId="4C39F3DD" w14:textId="0A118860"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5143A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143AB">
        <w:rPr>
          <w:rFonts w:ascii="Arial" w:hAnsi="Arial"/>
          <w:bCs/>
        </w:rPr>
        <w:t>CASSARO</w:t>
      </w:r>
      <w:r>
        <w:rPr>
          <w:rFonts w:ascii="Arial" w:hAnsi="Arial"/>
          <w:bCs/>
        </w:rPr>
        <w:t xml:space="preserve"> </w:t>
      </w:r>
      <w:r w:rsidR="005143AB">
        <w:rPr>
          <w:rFonts w:ascii="Arial" w:hAnsi="Arial"/>
          <w:bCs/>
        </w:rPr>
        <w:t>Patrice</w:t>
      </w:r>
    </w:p>
    <w:p w14:paraId="664D4A5D" w14:textId="77777777" w:rsidR="0015688F" w:rsidRDefault="0015688F" w:rsidP="0015688F">
      <w:pPr>
        <w:pStyle w:val="Commentaire"/>
        <w:rPr>
          <w:rFonts w:ascii="Arial" w:hAnsi="Arial"/>
        </w:rPr>
      </w:pPr>
    </w:p>
    <w:p w14:paraId="3E2AACE6" w14:textId="480B2F44" w:rsidR="0015688F" w:rsidRDefault="005143AB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14:paraId="0637C89A" w14:textId="77777777" w:rsidR="0015688F" w:rsidRDefault="0015688F" w:rsidP="0015688F">
      <w:pPr>
        <w:pStyle w:val="Commentaire"/>
        <w:ind w:firstLine="709"/>
        <w:rPr>
          <w:rFonts w:ascii="Arial" w:hAnsi="Arial"/>
        </w:rPr>
      </w:pPr>
    </w:p>
    <w:p w14:paraId="251775A4" w14:textId="2A79F988"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5143A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143AB">
        <w:rPr>
          <w:rFonts w:ascii="Arial" w:hAnsi="Arial"/>
          <w:bCs/>
        </w:rPr>
        <w:t>CASSARO</w:t>
      </w:r>
      <w:r>
        <w:rPr>
          <w:rFonts w:ascii="Arial" w:hAnsi="Arial"/>
          <w:bCs/>
        </w:rPr>
        <w:t xml:space="preserve"> </w:t>
      </w:r>
      <w:r w:rsidR="005143AB">
        <w:rPr>
          <w:rFonts w:ascii="Arial" w:hAnsi="Arial"/>
          <w:bCs/>
        </w:rPr>
        <w:t>Patrice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5143AB">
        <w:rPr>
          <w:rFonts w:ascii="Arial" w:hAnsi="Arial"/>
        </w:rPr>
        <w:t>SALLES SUR L'HERS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5143AB">
        <w:rPr>
          <w:rFonts w:ascii="Arial" w:hAnsi="Arial"/>
          <w:iCs/>
        </w:rPr>
        <w:t>28</w:t>
      </w:r>
      <w:r>
        <w:rPr>
          <w:rFonts w:ascii="Arial" w:hAnsi="Arial"/>
          <w:iCs/>
        </w:rPr>
        <w:t xml:space="preserve">, section </w:t>
      </w:r>
      <w:r w:rsidR="005143AB">
        <w:rPr>
          <w:rFonts w:ascii="Arial" w:hAnsi="Arial"/>
          <w:iCs/>
        </w:rPr>
        <w:t>ZH</w:t>
      </w:r>
      <w:r>
        <w:rPr>
          <w:rFonts w:ascii="Arial" w:hAnsi="Arial"/>
          <w:iCs/>
        </w:rPr>
        <w:t>.</w:t>
      </w:r>
    </w:p>
    <w:p w14:paraId="1008E92D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14:paraId="40E61999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14:paraId="5670C98A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 xml:space="preserve">planifier un </w:t>
      </w:r>
      <w:proofErr w:type="gramStart"/>
      <w:r>
        <w:rPr>
          <w:rFonts w:ascii="Arial" w:hAnsi="Arial"/>
          <w:b/>
          <w:bCs/>
        </w:rPr>
        <w:t>rendez</w:t>
      </w:r>
      <w:proofErr w:type="gramEnd"/>
      <w:r>
        <w:rPr>
          <w:rFonts w:ascii="Arial" w:hAnsi="Arial"/>
          <w:b/>
          <w:bCs/>
        </w:rPr>
        <w:t xml:space="preserve"> vous</w:t>
      </w:r>
      <w:r>
        <w:rPr>
          <w:rFonts w:ascii="Arial" w:hAnsi="Arial"/>
        </w:rPr>
        <w:t xml:space="preserve"> pour vérifier la conformité des travaux réalisés.</w:t>
      </w:r>
    </w:p>
    <w:p w14:paraId="3FF08D7F" w14:textId="118FE90E"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5143AB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0A711D3A" w14:textId="77777777" w:rsidR="0015688F" w:rsidRDefault="0015688F" w:rsidP="0015688F">
      <w:pPr>
        <w:ind w:left="5670"/>
        <w:rPr>
          <w:rFonts w:cs="Arial"/>
          <w:bCs/>
        </w:rPr>
      </w:pPr>
    </w:p>
    <w:p w14:paraId="307AF69D" w14:textId="77777777"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14:paraId="7853B5E1" w14:textId="77777777" w:rsidR="00780188" w:rsidRDefault="00780188" w:rsidP="009641BF">
      <w:pPr>
        <w:pStyle w:val="Retraitcorpsdetexte"/>
        <w:ind w:firstLine="702"/>
        <w:jc w:val="both"/>
      </w:pPr>
    </w:p>
    <w:p w14:paraId="3E757891" w14:textId="77777777" w:rsidR="00780188" w:rsidRDefault="00780188" w:rsidP="009641BF">
      <w:pPr>
        <w:pStyle w:val="Retraitcorpsdetexte"/>
        <w:ind w:firstLine="702"/>
        <w:jc w:val="both"/>
      </w:pPr>
    </w:p>
    <w:p w14:paraId="3B9F2805" w14:textId="77777777" w:rsidR="00780188" w:rsidRDefault="00780188" w:rsidP="009641BF">
      <w:pPr>
        <w:pStyle w:val="Retraitcorpsdetexte"/>
        <w:ind w:firstLine="702"/>
        <w:jc w:val="both"/>
      </w:pPr>
    </w:p>
    <w:p w14:paraId="63CF1D62" w14:textId="77777777"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14:paraId="1BA72314" w14:textId="77777777" w:rsidR="00224910" w:rsidRDefault="00224910" w:rsidP="00AE2A88">
      <w:pPr>
        <w:ind w:left="5670"/>
      </w:pPr>
    </w:p>
    <w:p w14:paraId="75F96E02" w14:textId="77777777" w:rsidR="00243875" w:rsidRDefault="00243875" w:rsidP="0015688F"/>
    <w:p w14:paraId="7CFE4852" w14:textId="77777777" w:rsidR="00243875" w:rsidRDefault="00243875" w:rsidP="0015688F"/>
    <w:p w14:paraId="42296CE5" w14:textId="77777777"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14:paraId="4A4377D0" w14:textId="77777777"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14:paraId="496EBAA0" w14:textId="77777777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1958529D" w14:textId="77777777"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7405A051">
                <v:shape id="_x0000_i1026" type="#_x0000_t75" style="width:156pt;height:47.4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6C6601A9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205AAC2E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518C16E2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14:paraId="0656C275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37FA67D7" w14:textId="77777777" w:rsidR="0015688F" w:rsidRDefault="0015688F" w:rsidP="0015688F">
      <w:pPr>
        <w:jc w:val="left"/>
        <w:rPr>
          <w:rFonts w:cs="Arial"/>
          <w:bCs/>
        </w:rPr>
      </w:pPr>
    </w:p>
    <w:p w14:paraId="1C6E632C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51DF4E13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7EC3067D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1ADCF694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29EC4756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6879713A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15F9A6BF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257EBDB6" w14:textId="5FA308EB" w:rsidR="0015688F" w:rsidRDefault="005143A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CASSARO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Patrice</w:t>
      </w:r>
    </w:p>
    <w:p w14:paraId="0A40BE2C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70CC434C" w14:textId="6D271CEB" w:rsidR="0015688F" w:rsidRDefault="005143AB" w:rsidP="0015688F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Riban</w:t>
      </w:r>
      <w:proofErr w:type="spellEnd"/>
      <w:r>
        <w:rPr>
          <w:rFonts w:ascii="Arial" w:hAnsi="Arial"/>
          <w:bCs/>
        </w:rPr>
        <w:t xml:space="preserve"> </w:t>
      </w:r>
      <w:proofErr w:type="spellStart"/>
      <w:r>
        <w:rPr>
          <w:rFonts w:ascii="Arial" w:hAnsi="Arial"/>
          <w:bCs/>
        </w:rPr>
        <w:t>Maurus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14:paraId="673EA5FB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69727342" w14:textId="0F4AE3BE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5143AB">
        <w:rPr>
          <w:rFonts w:ascii="Arial" w:hAnsi="Arial"/>
          <w:iCs/>
        </w:rPr>
        <w:t>28</w:t>
      </w:r>
      <w:r>
        <w:rPr>
          <w:rFonts w:ascii="Arial" w:hAnsi="Arial"/>
          <w:iCs/>
        </w:rPr>
        <w:t xml:space="preserve">, section </w:t>
      </w:r>
      <w:r w:rsidR="005143AB">
        <w:rPr>
          <w:rFonts w:ascii="Arial" w:hAnsi="Arial"/>
          <w:iCs/>
        </w:rPr>
        <w:t>ZH</w:t>
      </w:r>
      <w:r>
        <w:rPr>
          <w:rFonts w:ascii="Arial" w:hAnsi="Arial"/>
          <w:iCs/>
        </w:rPr>
        <w:t>.</w:t>
      </w:r>
    </w:p>
    <w:p w14:paraId="66BCAC73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6F30B32F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3A56F222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3493D719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26AF9E45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3A577BC8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493482C5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14:paraId="3F61DB91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7E89949B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7F1704BA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311D4EAE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4C602D78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14:paraId="20BD40A5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1765AA93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324D7875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6112FD0A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30824EFC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121CF809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7C64269D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292A61D4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59F7C12E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10BAE046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6C3A99BF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1F2916B2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06586A22" w14:textId="77777777"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08EC4810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75598">
              <w:rPr>
                <w:rFonts w:cs="Arial"/>
                <w:bCs/>
                <w:noProof/>
              </w:rPr>
              <w:t>mercredi 8 décembre 2021</w:t>
            </w:r>
            <w:r>
              <w:rPr>
                <w:rFonts w:cs="Arial"/>
                <w:bCs/>
              </w:rPr>
              <w:fldChar w:fldCharType="end"/>
            </w:r>
          </w:p>
          <w:p w14:paraId="6B9539A5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56D152BF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37604121" w14:textId="77777777"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14:paraId="02AF5D5E" w14:textId="77777777" w:rsidR="009641BF" w:rsidRDefault="009641BF" w:rsidP="00E54CBD">
            <w:pPr>
              <w:rPr>
                <w:rFonts w:cs="Arial"/>
                <w:bCs/>
              </w:rPr>
            </w:pPr>
          </w:p>
          <w:p w14:paraId="1C9D927A" w14:textId="77777777"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14:paraId="6409160E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4BA00FB8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5687F09E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3826B105" w14:textId="77777777"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14:paraId="23A39EE0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28311FD8" w14:textId="77777777"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7F9F76F5" w14:textId="77777777"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14:paraId="5712B33E" w14:textId="77777777"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14:paraId="2BCCE8D6" w14:textId="77777777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14:paraId="03733063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 w14:anchorId="16E43A91">
                <v:shape id="_x0000_i1027" type="#_x0000_t75" style="width:156pt;height:47.4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14:paraId="7513F7CA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1A15F892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57EDBA00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14:paraId="56057E58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6F0D1EAC" w14:textId="77777777" w:rsidR="0015688F" w:rsidRDefault="0015688F" w:rsidP="0015688F">
      <w:pPr>
        <w:jc w:val="left"/>
        <w:rPr>
          <w:rFonts w:cs="Arial"/>
          <w:bCs/>
        </w:rPr>
      </w:pPr>
    </w:p>
    <w:p w14:paraId="655EB0E1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7CB4A670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39621CCF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03F81070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5E9B46FE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05FF61DB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3159D165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5DC2EA6E" w14:textId="2DBB4319" w:rsidR="0015688F" w:rsidRDefault="005143A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CASSARO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Patrice</w:t>
      </w:r>
    </w:p>
    <w:p w14:paraId="19A85687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6A0C4757" w14:textId="54877A76" w:rsidR="0015688F" w:rsidRDefault="005143AB" w:rsidP="0015688F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Riban</w:t>
      </w:r>
      <w:proofErr w:type="spellEnd"/>
      <w:r>
        <w:rPr>
          <w:rFonts w:ascii="Arial" w:hAnsi="Arial"/>
          <w:bCs/>
        </w:rPr>
        <w:t xml:space="preserve"> </w:t>
      </w:r>
      <w:proofErr w:type="spellStart"/>
      <w:r>
        <w:rPr>
          <w:rFonts w:ascii="Arial" w:hAnsi="Arial"/>
          <w:bCs/>
        </w:rPr>
        <w:t>Maurus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14:paraId="7419CDB0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1CF4C729" w14:textId="3E03D98B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5143AB">
        <w:rPr>
          <w:rFonts w:ascii="Arial" w:hAnsi="Arial"/>
          <w:iCs/>
        </w:rPr>
        <w:t>28</w:t>
      </w:r>
      <w:r>
        <w:rPr>
          <w:rFonts w:ascii="Arial" w:hAnsi="Arial"/>
          <w:iCs/>
        </w:rPr>
        <w:t xml:space="preserve">, section </w:t>
      </w:r>
      <w:r w:rsidR="005143AB">
        <w:rPr>
          <w:rFonts w:ascii="Arial" w:hAnsi="Arial"/>
          <w:iCs/>
        </w:rPr>
        <w:t>ZH</w:t>
      </w:r>
      <w:r>
        <w:rPr>
          <w:rFonts w:ascii="Arial" w:hAnsi="Arial"/>
          <w:iCs/>
        </w:rPr>
        <w:t>.</w:t>
      </w:r>
    </w:p>
    <w:p w14:paraId="75892ADC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2A3E3841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3000D2AE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2A9F387A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39465CF0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5B683B01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48AC6AB5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14:paraId="1B46B708" w14:textId="77777777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19867753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569C6F43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4A653B73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28A68A03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855" w:type="dxa"/>
          </w:tcPr>
          <w:p w14:paraId="180969C3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75598">
              <w:rPr>
                <w:rFonts w:cs="Arial"/>
                <w:bCs/>
                <w:noProof/>
              </w:rPr>
              <w:t>mercredi 8 décembre 2021</w:t>
            </w:r>
            <w:r>
              <w:rPr>
                <w:rFonts w:cs="Arial"/>
                <w:bCs/>
              </w:rPr>
              <w:fldChar w:fldCharType="end"/>
            </w:r>
          </w:p>
          <w:p w14:paraId="3C2B1B0F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5CB9D149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5F9EB842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670F948A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5BC266CB" w14:textId="77777777"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14:paraId="4BEE72D4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15B81D3D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5346680E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4F12B215" w14:textId="77777777"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14:paraId="02E87ADD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2BBE124E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35D0FFA6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2DEC4E76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5D8ABF76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2EDFED5B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5FA18D94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53C15895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3B702299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14:paraId="57EC1296" w14:textId="77777777"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B32618" w14:textId="77777777" w:rsidR="00A75598" w:rsidRDefault="00A75598">
      <w:r>
        <w:separator/>
      </w:r>
    </w:p>
  </w:endnote>
  <w:endnote w:type="continuationSeparator" w:id="0">
    <w:p w14:paraId="00D8E0FE" w14:textId="77777777" w:rsidR="00A75598" w:rsidRDefault="00A755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8CAC63" w14:textId="77777777"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14:paraId="2DBE09F0" w14:textId="77777777"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D83641" w14:textId="77777777" w:rsidR="00A75598" w:rsidRDefault="00A75598">
      <w:r>
        <w:separator/>
      </w:r>
    </w:p>
  </w:footnote>
  <w:footnote w:type="continuationSeparator" w:id="0">
    <w:p w14:paraId="691820E5" w14:textId="77777777" w:rsidR="00A75598" w:rsidRDefault="00A755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7F6214" w14:textId="77777777"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10E28ABF" w14:textId="77777777"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5598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5143AB"/>
    <w:rsid w:val="005A0FA8"/>
    <w:rsid w:val="00780188"/>
    <w:rsid w:val="008C28E3"/>
    <w:rsid w:val="008E019E"/>
    <w:rsid w:val="0090446F"/>
    <w:rsid w:val="009641BF"/>
    <w:rsid w:val="00965A31"/>
    <w:rsid w:val="009C3148"/>
    <w:rsid w:val="00A7559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FC90F6"/>
  <w15:chartTrackingRefBased/>
  <w15:docId w15:val="{D2560DC8-E3FF-4B6E-AFD7-F9844737D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032E0-1177-4005-BDEB-DB4C96028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806</Words>
  <Characters>4433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2</cp:revision>
  <cp:lastPrinted>1997-11-06T11:15:00Z</cp:lastPrinted>
  <dcterms:created xsi:type="dcterms:W3CDTF">2021-12-08T15:15:00Z</dcterms:created>
  <dcterms:modified xsi:type="dcterms:W3CDTF">2021-12-08T15:15:00Z</dcterms:modified>
</cp:coreProperties>
</file>