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62CFE571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E5A8725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276E908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37082AAE" w14:textId="77777777" w:rsidR="007B35D9" w:rsidRDefault="007B35D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FFFEC16" w14:textId="77777777" w:rsidR="007B35D9" w:rsidRDefault="007B35D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BB72E6A" w14:textId="77777777" w:rsidR="007B35D9" w:rsidRDefault="007B35D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61FF5920" w14:textId="3090E483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B35D9">
              <w:rPr>
                <w:rFonts w:ascii="Arial" w:hAnsi="Arial"/>
                <w:noProof/>
              </w:rPr>
              <w:t>mercredi 24 novembre 2021</w:t>
            </w:r>
            <w:r>
              <w:rPr>
                <w:rFonts w:ascii="Arial" w:hAnsi="Arial"/>
              </w:rPr>
              <w:fldChar w:fldCharType="end"/>
            </w:r>
          </w:p>
          <w:p w14:paraId="1C0B13CB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0030D30" w14:textId="6AE49A7B" w:rsidR="0015688F" w:rsidRDefault="00C93DE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SAVOV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ILIYA</w:t>
            </w:r>
          </w:p>
          <w:p w14:paraId="401DDE5A" w14:textId="6B77CE5A" w:rsidR="0015688F" w:rsidRDefault="00C93D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19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FRANCOIS</w:t>
            </w:r>
            <w:proofErr w:type="gramEnd"/>
            <w:r>
              <w:rPr>
                <w:rFonts w:ascii="Arial" w:hAnsi="Arial"/>
              </w:rPr>
              <w:t xml:space="preserve"> THOMAS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54E7FC89" w14:textId="750314A9" w:rsidR="0015688F" w:rsidRDefault="00C93DE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97310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KOUROU</w:t>
            </w:r>
          </w:p>
        </w:tc>
      </w:tr>
    </w:tbl>
    <w:p w14:paraId="16533F03" w14:textId="77777777" w:rsidR="007B35D9" w:rsidRDefault="007B35D9" w:rsidP="0015688F">
      <w:pPr>
        <w:pStyle w:val="Commentaire"/>
        <w:rPr>
          <w:rFonts w:ascii="Arial" w:hAnsi="Arial"/>
          <w:i/>
          <w:u w:val="single"/>
        </w:rPr>
      </w:pPr>
    </w:p>
    <w:p w14:paraId="628EF8C6" w14:textId="77777777" w:rsidR="007B35D9" w:rsidRDefault="007B35D9" w:rsidP="0015688F">
      <w:pPr>
        <w:pStyle w:val="Commentaire"/>
        <w:rPr>
          <w:rFonts w:ascii="Arial" w:hAnsi="Arial"/>
          <w:i/>
          <w:u w:val="single"/>
        </w:rPr>
      </w:pPr>
    </w:p>
    <w:p w14:paraId="440639F5" w14:textId="77777777" w:rsidR="007B35D9" w:rsidRDefault="007B35D9" w:rsidP="0015688F">
      <w:pPr>
        <w:pStyle w:val="Commentaire"/>
        <w:rPr>
          <w:rFonts w:ascii="Arial" w:hAnsi="Arial"/>
          <w:i/>
          <w:u w:val="single"/>
        </w:rPr>
      </w:pPr>
    </w:p>
    <w:p w14:paraId="5CA1F970" w14:textId="21EAB3F3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4CEB324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5F4998B" w14:textId="7AC1FAF8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93D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93DE9">
        <w:rPr>
          <w:rFonts w:ascii="Arial" w:hAnsi="Arial"/>
          <w:bCs/>
        </w:rPr>
        <w:t>SAVOV</w:t>
      </w:r>
      <w:r>
        <w:rPr>
          <w:rFonts w:ascii="Arial" w:hAnsi="Arial"/>
          <w:bCs/>
        </w:rPr>
        <w:t xml:space="preserve"> </w:t>
      </w:r>
      <w:r w:rsidR="00C93DE9">
        <w:rPr>
          <w:rFonts w:ascii="Arial" w:hAnsi="Arial"/>
          <w:bCs/>
        </w:rPr>
        <w:t>ILIYA</w:t>
      </w:r>
    </w:p>
    <w:p w14:paraId="43B35BD6" w14:textId="77777777" w:rsidR="0015688F" w:rsidRDefault="0015688F" w:rsidP="0015688F">
      <w:pPr>
        <w:pStyle w:val="Commentaire"/>
        <w:rPr>
          <w:rFonts w:ascii="Arial" w:hAnsi="Arial"/>
        </w:rPr>
      </w:pPr>
    </w:p>
    <w:p w14:paraId="52D701C6" w14:textId="0B89AB80" w:rsidR="0015688F" w:rsidRDefault="00C93DE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14:paraId="1D6BEB63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5032025D" w14:textId="5925F99E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93DE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93DE9">
        <w:rPr>
          <w:rFonts w:ascii="Arial" w:hAnsi="Arial"/>
          <w:bCs/>
        </w:rPr>
        <w:t>SAVOV</w:t>
      </w:r>
      <w:r>
        <w:rPr>
          <w:rFonts w:ascii="Arial" w:hAnsi="Arial"/>
          <w:bCs/>
        </w:rPr>
        <w:t xml:space="preserve"> </w:t>
      </w:r>
      <w:r w:rsidR="00C93DE9">
        <w:rPr>
          <w:rFonts w:ascii="Arial" w:hAnsi="Arial"/>
          <w:bCs/>
        </w:rPr>
        <w:t>ILIYA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93DE9">
        <w:rPr>
          <w:rFonts w:ascii="Arial" w:hAnsi="Arial"/>
        </w:rPr>
        <w:t>LASBORDES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C93DE9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C93DE9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14:paraId="29919BF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521998C4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3B0673F7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019B9FA1" w14:textId="331E756B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93DE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A478F3F" w14:textId="77777777" w:rsidR="0015688F" w:rsidRDefault="0015688F" w:rsidP="0015688F">
      <w:pPr>
        <w:ind w:left="5670"/>
        <w:rPr>
          <w:rFonts w:cs="Arial"/>
          <w:bCs/>
        </w:rPr>
      </w:pPr>
    </w:p>
    <w:p w14:paraId="364F40BA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1972E089" w14:textId="77777777" w:rsidR="00780188" w:rsidRDefault="00780188" w:rsidP="009641BF">
      <w:pPr>
        <w:pStyle w:val="Retraitcorpsdetexte"/>
        <w:ind w:firstLine="702"/>
        <w:jc w:val="both"/>
      </w:pPr>
    </w:p>
    <w:p w14:paraId="671CADC0" w14:textId="77777777" w:rsidR="00780188" w:rsidRDefault="00780188" w:rsidP="009641BF">
      <w:pPr>
        <w:pStyle w:val="Retraitcorpsdetexte"/>
        <w:ind w:firstLine="702"/>
        <w:jc w:val="both"/>
      </w:pPr>
    </w:p>
    <w:p w14:paraId="5242919D" w14:textId="77777777" w:rsidR="00780188" w:rsidRDefault="00780188" w:rsidP="009641BF">
      <w:pPr>
        <w:pStyle w:val="Retraitcorpsdetexte"/>
        <w:ind w:firstLine="702"/>
        <w:jc w:val="both"/>
      </w:pPr>
    </w:p>
    <w:p w14:paraId="5ED91F55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4A93DDEA" w14:textId="77777777" w:rsidR="00224910" w:rsidRDefault="00224910" w:rsidP="00AE2A88">
      <w:pPr>
        <w:ind w:left="5670"/>
      </w:pPr>
    </w:p>
    <w:p w14:paraId="25B53246" w14:textId="77777777" w:rsidR="00243875" w:rsidRDefault="00243875" w:rsidP="0015688F"/>
    <w:p w14:paraId="33568039" w14:textId="77777777" w:rsidR="00243875" w:rsidRDefault="00243875" w:rsidP="0015688F"/>
    <w:p w14:paraId="1881C78D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5D13295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B6CB7A7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58E471D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7ABCEAE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3E4AD3D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7AEA53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20435D2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56919E2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4CE3CB7" w14:textId="77777777" w:rsidR="0015688F" w:rsidRDefault="0015688F" w:rsidP="0015688F">
      <w:pPr>
        <w:jc w:val="left"/>
        <w:rPr>
          <w:rFonts w:cs="Arial"/>
          <w:bCs/>
        </w:rPr>
      </w:pPr>
    </w:p>
    <w:p w14:paraId="76FBF10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3A5B5EE2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E53D1F3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50AA4CE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0558D9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D25B8D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B31DC6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2E19817" w14:textId="0F058A08" w:rsidR="0015688F" w:rsidRDefault="00C93D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SAVOV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ILIYA</w:t>
      </w:r>
    </w:p>
    <w:p w14:paraId="73946C11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002AD7B" w14:textId="10935FDE" w:rsidR="0015688F" w:rsidRDefault="00C93D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Pech Redon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14:paraId="21C6115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693FF49" w14:textId="180CF7B0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93DE9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C93DE9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14:paraId="36B574B4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A4AE76B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569CDF64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B32F244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C850CF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74F600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B23055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06ED6E5D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991BC6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6F6237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BBBA14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8266C0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350BC0A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EE9CA2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9FC7EE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69D23C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5719A0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22EBC2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5F44A0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7C8DB0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F87E911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C053A9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FA5B82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3968F5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2055738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1EFC0AE" w14:textId="44B5C6FC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B35D9">
              <w:rPr>
                <w:rFonts w:cs="Arial"/>
                <w:bCs/>
                <w:noProof/>
              </w:rPr>
              <w:t>mercredi 24 novembre 2021</w:t>
            </w:r>
            <w:r>
              <w:rPr>
                <w:rFonts w:cs="Arial"/>
                <w:bCs/>
              </w:rPr>
              <w:fldChar w:fldCharType="end"/>
            </w:r>
          </w:p>
          <w:p w14:paraId="25BFBC0A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79D8387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0CBBF38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3736D69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E39131D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0E9F06D5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05D5D98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807F94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4F4304A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91CAC1E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DAF9357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3B45B3B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C03D1E4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1228D8D6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997ED3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7524CD2A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6475666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6E7239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6C4D0FF9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636AC588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441348D5" w14:textId="77777777" w:rsidR="0015688F" w:rsidRDefault="0015688F" w:rsidP="0015688F">
      <w:pPr>
        <w:jc w:val="left"/>
        <w:rPr>
          <w:rFonts w:cs="Arial"/>
          <w:bCs/>
        </w:rPr>
      </w:pPr>
    </w:p>
    <w:p w14:paraId="32DDEAF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68C12E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46BDBD1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780D379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E1B445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719DABA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5E90DF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8C91133" w14:textId="42B90B3A" w:rsidR="0015688F" w:rsidRDefault="00C93D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SAVOV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ILIYA</w:t>
      </w:r>
    </w:p>
    <w:p w14:paraId="14A596EA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F9B4A21" w14:textId="5F1096F3" w:rsidR="0015688F" w:rsidRDefault="00C93DE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Pech Redon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14:paraId="7377938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D637D15" w14:textId="4E92ABAE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93DE9">
        <w:rPr>
          <w:rFonts w:ascii="Arial" w:hAnsi="Arial"/>
          <w:iCs/>
        </w:rPr>
        <w:t>145</w:t>
      </w:r>
      <w:r>
        <w:rPr>
          <w:rFonts w:ascii="Arial" w:hAnsi="Arial"/>
          <w:iCs/>
        </w:rPr>
        <w:t xml:space="preserve">, section </w:t>
      </w:r>
      <w:r w:rsidR="00C93DE9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14:paraId="7CC25CC7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76E2971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838A44C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6003E60D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09D76E3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3E6A71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2A5529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5B6C118C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5B5EED0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3B92FB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26956F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E399AB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2F06026" w14:textId="5AA10896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B35D9">
              <w:rPr>
                <w:rFonts w:cs="Arial"/>
                <w:bCs/>
                <w:noProof/>
              </w:rPr>
              <w:t>mercredi 24 novembre 2021</w:t>
            </w:r>
            <w:r>
              <w:rPr>
                <w:rFonts w:cs="Arial"/>
                <w:bCs/>
              </w:rPr>
              <w:fldChar w:fldCharType="end"/>
            </w:r>
          </w:p>
          <w:p w14:paraId="0AA5889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B74F8C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1786C18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3D795FC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20A1A00B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385820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3D999E2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DF1696A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165DA15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BEA115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DA8C6AC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EDA7C9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EE9967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23E8AF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4659B2B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8FE8302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6F4BB04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5B779BE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AC66070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AB09C" w14:textId="77777777" w:rsidR="00B2105C" w:rsidRDefault="00B2105C">
      <w:r>
        <w:separator/>
      </w:r>
    </w:p>
  </w:endnote>
  <w:endnote w:type="continuationSeparator" w:id="0">
    <w:p w14:paraId="589FA6AA" w14:textId="77777777" w:rsidR="00B2105C" w:rsidRDefault="00B21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F97B1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465B18D3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72265" w14:textId="77777777" w:rsidR="00B2105C" w:rsidRDefault="00B2105C">
      <w:r>
        <w:separator/>
      </w:r>
    </w:p>
  </w:footnote>
  <w:footnote w:type="continuationSeparator" w:id="0">
    <w:p w14:paraId="1B09C405" w14:textId="77777777" w:rsidR="00B2105C" w:rsidRDefault="00B21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BBAB3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40E659D7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105C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B35D9"/>
    <w:rsid w:val="008C28E3"/>
    <w:rsid w:val="008E019E"/>
    <w:rsid w:val="0090446F"/>
    <w:rsid w:val="009641BF"/>
    <w:rsid w:val="00965A31"/>
    <w:rsid w:val="009C3148"/>
    <w:rsid w:val="00AE2A88"/>
    <w:rsid w:val="00AE53DB"/>
    <w:rsid w:val="00B2105C"/>
    <w:rsid w:val="00B7416A"/>
    <w:rsid w:val="00BC4580"/>
    <w:rsid w:val="00C125AF"/>
    <w:rsid w:val="00C730A3"/>
    <w:rsid w:val="00C765D4"/>
    <w:rsid w:val="00C93DE9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59C43D"/>
  <w15:chartTrackingRefBased/>
  <w15:docId w15:val="{7EFF528D-E50C-4110-8D1C-BAD3A5CEF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800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2021-11-24T15:51:00Z</cp:lastPrinted>
  <dcterms:created xsi:type="dcterms:W3CDTF">2021-11-24T15:49:00Z</dcterms:created>
  <dcterms:modified xsi:type="dcterms:W3CDTF">2021-11-24T15:51:00Z</dcterms:modified>
</cp:coreProperties>
</file>