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5BB38CA8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5A14E6A8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5A32FCE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6EE1A1AE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B45226">
              <w:rPr>
                <w:rFonts w:ascii="Arial" w:hAnsi="Arial"/>
                <w:noProof/>
              </w:rPr>
              <w:t>mercredi 8 décembre 2021</w:t>
            </w:r>
            <w:r>
              <w:rPr>
                <w:rFonts w:ascii="Arial" w:hAnsi="Arial"/>
              </w:rPr>
              <w:fldChar w:fldCharType="end"/>
            </w:r>
          </w:p>
          <w:p w14:paraId="61048A91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0644CE59" w14:textId="77777777" w:rsidR="0015688F" w:rsidRDefault="00767FE3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 ET 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BRION / TARRIEUX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LAURENE / NICOLAS</w:t>
            </w:r>
          </w:p>
          <w:p w14:paraId="18ACCE81" w14:textId="77777777" w:rsidR="0015688F" w:rsidRDefault="00767FE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GRAND RUE</w:t>
            </w:r>
            <w:r w:rsidR="0015688F">
              <w:rPr>
                <w:rFonts w:ascii="Arial" w:hAnsi="Arial"/>
              </w:rPr>
              <w:t xml:space="preserve"> </w:t>
            </w:r>
          </w:p>
          <w:p w14:paraId="387AD7BF" w14:textId="77777777" w:rsidR="0015688F" w:rsidRDefault="00767FE3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14:paraId="1227F3CF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21C0F975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032ECC42" w14:textId="77777777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67FE3">
        <w:rPr>
          <w:rFonts w:ascii="Arial" w:hAnsi="Arial"/>
          <w:bCs/>
        </w:rPr>
        <w:t>MADAME ET MONSIEUR</w:t>
      </w:r>
      <w:r>
        <w:rPr>
          <w:rFonts w:ascii="Arial" w:hAnsi="Arial"/>
          <w:bCs/>
        </w:rPr>
        <w:t xml:space="preserve"> </w:t>
      </w:r>
      <w:r w:rsidR="00767FE3">
        <w:rPr>
          <w:rFonts w:ascii="Arial" w:hAnsi="Arial"/>
          <w:bCs/>
        </w:rPr>
        <w:t>BRION / TARRIEUX</w:t>
      </w:r>
      <w:r>
        <w:rPr>
          <w:rFonts w:ascii="Arial" w:hAnsi="Arial"/>
          <w:bCs/>
        </w:rPr>
        <w:t xml:space="preserve"> </w:t>
      </w:r>
      <w:r w:rsidR="00767FE3">
        <w:rPr>
          <w:rFonts w:ascii="Arial" w:hAnsi="Arial"/>
          <w:bCs/>
        </w:rPr>
        <w:t>LAURENE / NICOLAS</w:t>
      </w:r>
    </w:p>
    <w:p w14:paraId="355EAFC8" w14:textId="77777777" w:rsidR="0015688F" w:rsidRDefault="0015688F" w:rsidP="0015688F">
      <w:pPr>
        <w:pStyle w:val="Commentaire"/>
        <w:rPr>
          <w:rFonts w:ascii="Arial" w:hAnsi="Arial"/>
        </w:rPr>
      </w:pPr>
    </w:p>
    <w:p w14:paraId="0C8A6128" w14:textId="77777777" w:rsidR="0015688F" w:rsidRDefault="00767FE3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 ET MONSIEUR</w:t>
      </w:r>
      <w:r w:rsidR="0015688F">
        <w:rPr>
          <w:rFonts w:ascii="Arial" w:hAnsi="Arial"/>
        </w:rPr>
        <w:t>,</w:t>
      </w:r>
    </w:p>
    <w:p w14:paraId="33BDE950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17AC7B3B" w14:textId="76C3D693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767FE3">
        <w:rPr>
          <w:rFonts w:ascii="Arial" w:hAnsi="Arial"/>
          <w:bCs/>
        </w:rPr>
        <w:t>MADAME ET MONSIEUR</w:t>
      </w:r>
      <w:r>
        <w:rPr>
          <w:rFonts w:ascii="Arial" w:hAnsi="Arial"/>
          <w:bCs/>
        </w:rPr>
        <w:t xml:space="preserve"> </w:t>
      </w:r>
      <w:r w:rsidR="00767FE3">
        <w:rPr>
          <w:rFonts w:ascii="Arial" w:hAnsi="Arial"/>
          <w:bCs/>
        </w:rPr>
        <w:t>BRION / TARRIEUX</w:t>
      </w:r>
      <w:r>
        <w:rPr>
          <w:rFonts w:ascii="Arial" w:hAnsi="Arial"/>
          <w:bCs/>
        </w:rPr>
        <w:t xml:space="preserve"> </w:t>
      </w:r>
      <w:r w:rsidR="00767FE3">
        <w:rPr>
          <w:rFonts w:ascii="Arial" w:hAnsi="Arial"/>
          <w:bCs/>
        </w:rPr>
        <w:t>LAURENE / NICOLAS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67FE3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767FE3">
        <w:rPr>
          <w:rFonts w:ascii="Arial" w:hAnsi="Arial"/>
          <w:iCs/>
        </w:rPr>
        <w:t>168  169  170</w:t>
      </w:r>
      <w:r>
        <w:rPr>
          <w:rFonts w:ascii="Arial" w:hAnsi="Arial"/>
          <w:iCs/>
        </w:rPr>
        <w:t xml:space="preserve">, section </w:t>
      </w:r>
      <w:r w:rsidR="00767FE3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4F003FC1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579AA73A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630E4D49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14:paraId="36B7D4F8" w14:textId="27442D18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67FE3">
        <w:rPr>
          <w:rFonts w:ascii="Arial" w:hAnsi="Arial"/>
          <w:bCs/>
        </w:rPr>
        <w:t>MADAME ET 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4571F3B4" w14:textId="77777777" w:rsidR="0015688F" w:rsidRDefault="0015688F" w:rsidP="0015688F">
      <w:pPr>
        <w:ind w:left="5670"/>
        <w:rPr>
          <w:rFonts w:cs="Arial"/>
          <w:bCs/>
        </w:rPr>
      </w:pPr>
    </w:p>
    <w:p w14:paraId="3F9F106A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54458C0C" w14:textId="77777777" w:rsidR="00780188" w:rsidRDefault="00780188" w:rsidP="009641BF">
      <w:pPr>
        <w:pStyle w:val="Retraitcorpsdetexte"/>
        <w:ind w:firstLine="702"/>
        <w:jc w:val="both"/>
      </w:pPr>
    </w:p>
    <w:p w14:paraId="0B1A8486" w14:textId="77777777" w:rsidR="00780188" w:rsidRDefault="00780188" w:rsidP="009641BF">
      <w:pPr>
        <w:pStyle w:val="Retraitcorpsdetexte"/>
        <w:ind w:firstLine="702"/>
        <w:jc w:val="both"/>
      </w:pPr>
    </w:p>
    <w:p w14:paraId="135ACC31" w14:textId="77777777" w:rsidR="00780188" w:rsidRDefault="00780188" w:rsidP="009641BF">
      <w:pPr>
        <w:pStyle w:val="Retraitcorpsdetexte"/>
        <w:ind w:firstLine="702"/>
        <w:jc w:val="both"/>
      </w:pPr>
    </w:p>
    <w:p w14:paraId="1D584088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5DB054E1" w14:textId="77777777" w:rsidR="00224910" w:rsidRDefault="00224910" w:rsidP="00AE2A88">
      <w:pPr>
        <w:ind w:left="5670"/>
      </w:pPr>
    </w:p>
    <w:p w14:paraId="50B533C6" w14:textId="77777777" w:rsidR="00243875" w:rsidRDefault="00243875" w:rsidP="0015688F"/>
    <w:p w14:paraId="52900C51" w14:textId="77777777" w:rsidR="00243875" w:rsidRDefault="00243875" w:rsidP="0015688F"/>
    <w:p w14:paraId="7B357403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4CB08935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671EE470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2B8C824F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11C310E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486FD230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04DF4BD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14:paraId="056D26C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4774CE65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72E7E2C" w14:textId="77777777" w:rsidR="0015688F" w:rsidRDefault="0015688F" w:rsidP="0015688F">
      <w:pPr>
        <w:jc w:val="left"/>
        <w:rPr>
          <w:rFonts w:cs="Arial"/>
          <w:bCs/>
        </w:rPr>
      </w:pPr>
    </w:p>
    <w:p w14:paraId="3DAB1D8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89878B7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C5BF8EB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2F69338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1EB7C70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7211DB2E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21275B6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093AA6A8" w14:textId="7A2B8603" w:rsidR="0015688F" w:rsidRDefault="00767FE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 ET 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BRION / TARRIEUX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LAURENE / NICOLAS</w:t>
      </w:r>
    </w:p>
    <w:p w14:paraId="2A181ED9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14:paraId="7A643DED" w14:textId="073A595B" w:rsidR="0015688F" w:rsidRDefault="00767FE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CHEMIN DE LA TOUR D'ENVIE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14:paraId="72A897C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48D439C3" w14:textId="7F5B22E5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67FE3">
        <w:rPr>
          <w:rFonts w:ascii="Arial" w:hAnsi="Arial"/>
          <w:iCs/>
        </w:rPr>
        <w:t>168  169  170</w:t>
      </w:r>
      <w:r>
        <w:rPr>
          <w:rFonts w:ascii="Arial" w:hAnsi="Arial"/>
          <w:iCs/>
        </w:rPr>
        <w:t xml:space="preserve">, section </w:t>
      </w:r>
      <w:r w:rsidR="00767FE3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10B8C0CA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1AC8BBC9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1D8BC8D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14:paraId="12C63F5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5A78EFC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C948DB2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A0CDA08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3A415C79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A151BD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16D9735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2F2A12C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C1FAED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668357A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7C7858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C5970C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E48E7C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DF164F6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0BB01C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13F923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ED95C44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3B5621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080C77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77152D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1849CF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7865770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7D56E3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45226">
              <w:rPr>
                <w:rFonts w:cs="Arial"/>
                <w:bCs/>
                <w:noProof/>
              </w:rPr>
              <w:t>mercredi 8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51F2A1BA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643343BF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1DBAD4CC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23826ADB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5D4A17BE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7E7DB919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832F58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60343FF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16544756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5195F613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78856A91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315629FF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010E19F6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62E0A9DE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1506AACB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6192E6D0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3BD2D89B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14:paraId="22CC93C1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14:paraId="1D4D2264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332D108C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5FE18FC6" w14:textId="77777777" w:rsidR="0015688F" w:rsidRDefault="0015688F" w:rsidP="0015688F">
      <w:pPr>
        <w:jc w:val="left"/>
        <w:rPr>
          <w:rFonts w:cs="Arial"/>
          <w:bCs/>
        </w:rPr>
      </w:pPr>
    </w:p>
    <w:p w14:paraId="6B558ED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4C56E916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D38D65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4884CB2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2971C24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C36D8FD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2F2F286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3F2E67CA" w14:textId="63B55343" w:rsidR="0015688F" w:rsidRDefault="00767FE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 ET 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BRION / TARRIEUX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LAURENE / NICOLAS</w:t>
      </w:r>
    </w:p>
    <w:p w14:paraId="72507ED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14:paraId="151E920A" w14:textId="15C1044F" w:rsidR="0015688F" w:rsidRDefault="00767FE3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CHEMIN DE LA TOUR D'ENVIE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14:paraId="50D5496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14:paraId="216D97A3" w14:textId="6F2A61CB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67FE3">
        <w:rPr>
          <w:rFonts w:ascii="Arial" w:hAnsi="Arial"/>
          <w:iCs/>
        </w:rPr>
        <w:t>168  169  170</w:t>
      </w:r>
      <w:r>
        <w:rPr>
          <w:rFonts w:ascii="Arial" w:hAnsi="Arial"/>
          <w:iCs/>
        </w:rPr>
        <w:t xml:space="preserve">, section </w:t>
      </w:r>
      <w:r w:rsidR="00767FE3">
        <w:rPr>
          <w:rFonts w:ascii="Arial" w:hAnsi="Arial"/>
          <w:iCs/>
        </w:rPr>
        <w:t>ZL</w:t>
      </w:r>
      <w:r>
        <w:rPr>
          <w:rFonts w:ascii="Arial" w:hAnsi="Arial"/>
          <w:iCs/>
        </w:rPr>
        <w:t>.</w:t>
      </w:r>
    </w:p>
    <w:p w14:paraId="045F09EE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D0CAE66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7A8B6F12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14:paraId="5230F495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3B23D976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695A5BD5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4A81DDA9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17B01F42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732169B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3E1A310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2399A51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56E1F8C8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14:paraId="3611E4F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B45226">
              <w:rPr>
                <w:rFonts w:cs="Arial"/>
                <w:bCs/>
                <w:noProof/>
              </w:rPr>
              <w:t>mercredi 8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67892560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136BD1AF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A57D914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72F9814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47E9F981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76159337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4BD9E84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6976F967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44AE140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5AABD3A2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CE2D196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48F11E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FAE9D6A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8D9C4E5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56379C8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443B96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52CBD1E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0602F25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14FD730A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176C72" w14:textId="77777777" w:rsidR="00B45226" w:rsidRDefault="00B45226">
      <w:r>
        <w:separator/>
      </w:r>
    </w:p>
  </w:endnote>
  <w:endnote w:type="continuationSeparator" w:id="0">
    <w:p w14:paraId="7268F527" w14:textId="77777777" w:rsidR="00B45226" w:rsidRDefault="00B45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A0D28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49A7763F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58A3F4" w14:textId="77777777" w:rsidR="00B45226" w:rsidRDefault="00B45226">
      <w:r>
        <w:separator/>
      </w:r>
    </w:p>
  </w:footnote>
  <w:footnote w:type="continuationSeparator" w:id="0">
    <w:p w14:paraId="77289B19" w14:textId="77777777" w:rsidR="00B45226" w:rsidRDefault="00B45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82CD4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55C9F6E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5226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67FE3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45226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8EAAAF"/>
  <w15:chartTrackingRefBased/>
  <w15:docId w15:val="{349385DF-9A93-4935-B4B1-62D303679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838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2021-12-08T14:14:00Z</dcterms:created>
  <dcterms:modified xsi:type="dcterms:W3CDTF">2021-12-08T14:14:00Z</dcterms:modified>
</cp:coreProperties>
</file>