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DE1BEDD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C35C38A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ABF5C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410CC73" w14:textId="77777777" w:rsidR="00F710B7" w:rsidRDefault="00F710B7" w:rsidP="000060FC">
            <w:pPr>
              <w:spacing w:before="120"/>
              <w:ind w:left="2198"/>
              <w:jc w:val="left"/>
            </w:pPr>
          </w:p>
          <w:p w14:paraId="06E298BF" w14:textId="77777777" w:rsidR="00F710B7" w:rsidRDefault="00F710B7" w:rsidP="000060FC">
            <w:pPr>
              <w:spacing w:before="120"/>
              <w:ind w:left="2198"/>
              <w:jc w:val="left"/>
            </w:pPr>
          </w:p>
          <w:p w14:paraId="3874EFD1" w14:textId="77777777" w:rsidR="00F710B7" w:rsidRDefault="00F710B7" w:rsidP="000060FC">
            <w:pPr>
              <w:spacing w:before="120"/>
              <w:ind w:left="2198"/>
              <w:jc w:val="left"/>
            </w:pPr>
          </w:p>
          <w:p w14:paraId="359B90F3" w14:textId="4A65FA7C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710B7">
              <w:rPr>
                <w:noProof/>
              </w:rPr>
              <w:t>jeudi 4 novembre 2021</w:t>
            </w:r>
            <w:r w:rsidRPr="000060FC">
              <w:fldChar w:fldCharType="end"/>
            </w:r>
          </w:p>
          <w:p w14:paraId="2C149205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FB84F71" w14:textId="77777777" w:rsidR="00F710B7" w:rsidRDefault="009743C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NO RULES</w:t>
            </w:r>
            <w:r w:rsidR="000060FC" w:rsidRPr="000060FC">
              <w:rPr>
                <w:bCs/>
              </w:rPr>
              <w:t xml:space="preserve"> </w:t>
            </w:r>
          </w:p>
          <w:p w14:paraId="2C329831" w14:textId="7920F086" w:rsidR="000060FC" w:rsidRPr="000060FC" w:rsidRDefault="009743C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M. SPARK Andrew</w:t>
            </w:r>
          </w:p>
          <w:p w14:paraId="2C05697E" w14:textId="77777777" w:rsidR="000060FC" w:rsidRPr="000060FC" w:rsidRDefault="009743CB" w:rsidP="000060FC">
            <w:pPr>
              <w:spacing w:before="120"/>
              <w:ind w:left="2198"/>
              <w:jc w:val="left"/>
            </w:pPr>
            <w:r>
              <w:t>101</w:t>
            </w:r>
            <w:r w:rsidR="000060FC" w:rsidRPr="000060FC">
              <w:t xml:space="preserve"> </w:t>
            </w:r>
            <w:r>
              <w:t>Chemin des légendes</w:t>
            </w:r>
            <w:r w:rsidR="000060FC" w:rsidRPr="000060FC">
              <w:t xml:space="preserve"> </w:t>
            </w:r>
          </w:p>
          <w:p w14:paraId="66ACCA82" w14:textId="77777777" w:rsidR="000060FC" w:rsidRPr="000060FC" w:rsidRDefault="009743CB" w:rsidP="000060FC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MONTFERRAND</w:t>
            </w:r>
          </w:p>
        </w:tc>
      </w:tr>
    </w:tbl>
    <w:p w14:paraId="2863CB66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177EDADA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89EAC04" w14:textId="68C350CF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743CB">
        <w:rPr>
          <w:bCs/>
        </w:rPr>
        <w:t>SCI</w:t>
      </w:r>
      <w:r w:rsidRPr="000060FC">
        <w:rPr>
          <w:bCs/>
        </w:rPr>
        <w:t xml:space="preserve"> </w:t>
      </w:r>
      <w:r w:rsidR="009743CB">
        <w:rPr>
          <w:bCs/>
        </w:rPr>
        <w:t>NO RULES</w:t>
      </w:r>
      <w:r w:rsidRPr="000060FC">
        <w:rPr>
          <w:bCs/>
        </w:rPr>
        <w:t xml:space="preserve"> </w:t>
      </w:r>
      <w:r w:rsidR="009743CB">
        <w:rPr>
          <w:bCs/>
        </w:rPr>
        <w:t>M. SPARK Andrew</w:t>
      </w:r>
    </w:p>
    <w:p w14:paraId="7A3A18F3" w14:textId="77777777" w:rsidR="000060FC" w:rsidRPr="000060FC" w:rsidRDefault="000060FC" w:rsidP="000060FC">
      <w:pPr>
        <w:spacing w:before="120"/>
      </w:pPr>
    </w:p>
    <w:p w14:paraId="21DC1A17" w14:textId="76F44A59" w:rsidR="000060FC" w:rsidRPr="000060FC" w:rsidRDefault="00F710B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13E1A8EB" w14:textId="77777777" w:rsidR="000060FC" w:rsidRPr="000060FC" w:rsidRDefault="000060FC" w:rsidP="000060FC">
      <w:pPr>
        <w:spacing w:before="120"/>
        <w:ind w:firstLine="709"/>
      </w:pPr>
    </w:p>
    <w:p w14:paraId="5319FA90" w14:textId="22C93769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743CB">
        <w:t>MONTFERRAND</w:t>
      </w:r>
      <w:r w:rsidRPr="000060FC">
        <w:t xml:space="preserve">, </w:t>
      </w:r>
      <w:r w:rsidR="009743CB">
        <w:rPr>
          <w:bCs/>
        </w:rPr>
        <w:t>285</w:t>
      </w:r>
      <w:r w:rsidRPr="000060FC">
        <w:rPr>
          <w:bCs/>
        </w:rPr>
        <w:t xml:space="preserve"> </w:t>
      </w:r>
      <w:r w:rsidR="009743CB">
        <w:rPr>
          <w:bCs/>
        </w:rPr>
        <w:t xml:space="preserve">ROUTE DU </w:t>
      </w:r>
      <w:proofErr w:type="gramStart"/>
      <w:r w:rsidR="009743CB">
        <w:rPr>
          <w:bCs/>
        </w:rPr>
        <w:t>SEGALA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9743CB">
        <w:rPr>
          <w:iCs/>
        </w:rPr>
        <w:t>498</w:t>
      </w:r>
      <w:r w:rsidRPr="000060FC">
        <w:rPr>
          <w:iCs/>
        </w:rPr>
        <w:t xml:space="preserve">, section </w:t>
      </w:r>
      <w:r w:rsidR="009743CB">
        <w:rPr>
          <w:iCs/>
        </w:rPr>
        <w:t>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743CB">
        <w:t>04/11/2021</w:t>
      </w:r>
      <w:r w:rsidRPr="000060FC">
        <w:t>, veuillez trouver ci-joint au présent courrier :</w:t>
      </w:r>
    </w:p>
    <w:p w14:paraId="26AE532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8BA08F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3F7C6B9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338F87D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45C0F44" w14:textId="6B3FAD4C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710B7" w:rsidRPr="00F710B7">
        <w:rPr>
          <w:bCs/>
        </w:rPr>
        <w:t>Monsieur,</w:t>
      </w:r>
      <w:r w:rsidRPr="000060FC">
        <w:t xml:space="preserve">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7AC25F58" w14:textId="77777777" w:rsidR="000060FC" w:rsidRPr="000060FC" w:rsidRDefault="000060FC" w:rsidP="000060FC">
      <w:pPr>
        <w:spacing w:before="240"/>
        <w:ind w:left="709"/>
      </w:pPr>
    </w:p>
    <w:p w14:paraId="0DD0A34A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18150C27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A7FE57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7931A5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1673FA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10273D0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621D39A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73B9E" w14:textId="77777777" w:rsidR="00C96797" w:rsidRDefault="00C96797">
      <w:r>
        <w:separator/>
      </w:r>
    </w:p>
  </w:endnote>
  <w:endnote w:type="continuationSeparator" w:id="0">
    <w:p w14:paraId="3DBB5E2E" w14:textId="77777777" w:rsidR="00C96797" w:rsidRDefault="00C96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36250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5FF67C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23C6F5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BE222" w14:textId="77777777" w:rsidR="00C96797" w:rsidRDefault="00C96797">
      <w:r>
        <w:separator/>
      </w:r>
    </w:p>
  </w:footnote>
  <w:footnote w:type="continuationSeparator" w:id="0">
    <w:p w14:paraId="1B823172" w14:textId="77777777" w:rsidR="00C96797" w:rsidRDefault="00C96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C96797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743CB"/>
    <w:rsid w:val="0099710A"/>
    <w:rsid w:val="00A02D99"/>
    <w:rsid w:val="00A105E0"/>
    <w:rsid w:val="00A14C9E"/>
    <w:rsid w:val="00C125B8"/>
    <w:rsid w:val="00C14575"/>
    <w:rsid w:val="00C96797"/>
    <w:rsid w:val="00D47664"/>
    <w:rsid w:val="00D86146"/>
    <w:rsid w:val="00E00F56"/>
    <w:rsid w:val="00E70B6C"/>
    <w:rsid w:val="00E94BAE"/>
    <w:rsid w:val="00EC205F"/>
    <w:rsid w:val="00F710B7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073C45"/>
  <w15:chartTrackingRefBased/>
  <w15:docId w15:val="{BF27B903-365D-4AFB-BA0C-D346AD83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2021-11-04T10:52:00Z</cp:lastPrinted>
  <dcterms:created xsi:type="dcterms:W3CDTF">2021-11-04T10:51:00Z</dcterms:created>
  <dcterms:modified xsi:type="dcterms:W3CDTF">2021-11-04T10:54:00Z</dcterms:modified>
</cp:coreProperties>
</file>