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F9D3E43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6978590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B4E5F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011FFA4" w14:textId="77777777" w:rsidR="00BD0340" w:rsidRDefault="00BD034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D0E58A3" w14:textId="77777777" w:rsidR="00BD0340" w:rsidRDefault="00BD034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360FF96" w14:textId="77777777" w:rsidR="00BD0340" w:rsidRDefault="00BD034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DEBCA3E" w14:textId="776911EF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D0340">
              <w:rPr>
                <w:rFonts w:ascii="Arial" w:hAnsi="Arial"/>
                <w:noProof/>
              </w:rPr>
              <w:t>mardi 2 novembre 2021</w:t>
            </w:r>
            <w:r>
              <w:rPr>
                <w:rFonts w:ascii="Arial" w:hAnsi="Arial"/>
              </w:rPr>
              <w:fldChar w:fldCharType="end"/>
            </w:r>
          </w:p>
          <w:p w14:paraId="19BA79B4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1DBA551" w14:textId="77777777" w:rsidR="0015688F" w:rsidRDefault="00C2625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Societe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TERREAL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0261CD60" w14:textId="77777777" w:rsidR="0015688F" w:rsidRDefault="00C2625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81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rue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Nationnale</w:t>
            </w:r>
            <w:proofErr w:type="spellEnd"/>
            <w:r>
              <w:rPr>
                <w:rFonts w:ascii="Arial" w:hAnsi="Arial"/>
              </w:rPr>
              <w:t xml:space="preserve">   Roumazières-Loubert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Pôle Tuile Centre</w:t>
            </w:r>
          </w:p>
          <w:p w14:paraId="7D109125" w14:textId="77777777" w:rsidR="0015688F" w:rsidRDefault="00C2625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16270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TERRES DE HAUTE-CHARENTE</w:t>
            </w:r>
          </w:p>
        </w:tc>
      </w:tr>
    </w:tbl>
    <w:p w14:paraId="0D7E3F44" w14:textId="77777777" w:rsidR="00BD0340" w:rsidRDefault="00BD0340" w:rsidP="0015688F">
      <w:pPr>
        <w:pStyle w:val="Commentaire"/>
        <w:rPr>
          <w:rFonts w:ascii="Arial" w:hAnsi="Arial"/>
          <w:i/>
          <w:u w:val="single"/>
        </w:rPr>
      </w:pPr>
    </w:p>
    <w:p w14:paraId="2512EA91" w14:textId="77777777" w:rsidR="00BD0340" w:rsidRDefault="00BD0340" w:rsidP="0015688F">
      <w:pPr>
        <w:pStyle w:val="Commentaire"/>
        <w:rPr>
          <w:rFonts w:ascii="Arial" w:hAnsi="Arial"/>
          <w:i/>
          <w:u w:val="single"/>
        </w:rPr>
      </w:pPr>
    </w:p>
    <w:p w14:paraId="3F0DD11A" w14:textId="77777777" w:rsidR="00BD0340" w:rsidRDefault="00BD0340" w:rsidP="0015688F">
      <w:pPr>
        <w:pStyle w:val="Commentaire"/>
        <w:rPr>
          <w:rFonts w:ascii="Arial" w:hAnsi="Arial"/>
          <w:i/>
          <w:u w:val="single"/>
        </w:rPr>
      </w:pPr>
    </w:p>
    <w:p w14:paraId="4E6A90FE" w14:textId="61BD87C1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949357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3895043A" w14:textId="21B37393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proofErr w:type="spellStart"/>
      <w:r w:rsidR="00C2625D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C2625D">
        <w:rPr>
          <w:rFonts w:ascii="Arial" w:hAnsi="Arial"/>
          <w:bCs/>
        </w:rPr>
        <w:t>TERREAL</w:t>
      </w:r>
      <w:r>
        <w:rPr>
          <w:rFonts w:ascii="Arial" w:hAnsi="Arial"/>
          <w:bCs/>
        </w:rPr>
        <w:t xml:space="preserve"> </w:t>
      </w:r>
    </w:p>
    <w:p w14:paraId="47CFF16C" w14:textId="77777777" w:rsidR="0015688F" w:rsidRDefault="0015688F" w:rsidP="0015688F">
      <w:pPr>
        <w:pStyle w:val="Commentaire"/>
        <w:rPr>
          <w:rFonts w:ascii="Arial" w:hAnsi="Arial"/>
        </w:rPr>
      </w:pPr>
    </w:p>
    <w:p w14:paraId="0F6D9999" w14:textId="34A842F2" w:rsidR="0015688F" w:rsidRDefault="00BD034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7AAA427E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70C5D9A6" w14:textId="6E9C8FD5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proofErr w:type="spellStart"/>
      <w:r w:rsidR="00C2625D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proofErr w:type="gramStart"/>
      <w:r w:rsidR="00C2625D">
        <w:rPr>
          <w:rFonts w:ascii="Arial" w:hAnsi="Arial"/>
          <w:bCs/>
        </w:rPr>
        <w:t>TERREAL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>sur</w:t>
      </w:r>
      <w:proofErr w:type="gramEnd"/>
      <w:r>
        <w:rPr>
          <w:rFonts w:ascii="Arial" w:hAnsi="Arial"/>
        </w:rPr>
        <w:t xml:space="preserve"> la commune de </w:t>
      </w:r>
      <w:r w:rsidR="00C2625D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2625D">
        <w:rPr>
          <w:rFonts w:ascii="Arial" w:hAnsi="Arial"/>
          <w:iCs/>
        </w:rPr>
        <w:t>234</w:t>
      </w:r>
      <w:r>
        <w:rPr>
          <w:rFonts w:ascii="Arial" w:hAnsi="Arial"/>
          <w:iCs/>
        </w:rPr>
        <w:t xml:space="preserve">, section </w:t>
      </w:r>
      <w:r w:rsidR="00C2625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713BBB8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B9503A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EB9012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5A6DB11F" w14:textId="04C0F78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D0340" w:rsidRPr="00BD0340">
        <w:rPr>
          <w:rFonts w:ascii="Arial" w:hAnsi="Arial"/>
          <w:bCs/>
        </w:rPr>
        <w:t>Monsieur,</w:t>
      </w:r>
      <w:r w:rsidR="00BD0340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D30D372" w14:textId="77777777" w:rsidR="0015688F" w:rsidRDefault="0015688F" w:rsidP="0015688F">
      <w:pPr>
        <w:ind w:left="5670"/>
        <w:rPr>
          <w:rFonts w:cs="Arial"/>
          <w:bCs/>
        </w:rPr>
      </w:pPr>
    </w:p>
    <w:p w14:paraId="152C8672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82E8892" w14:textId="77777777" w:rsidR="00780188" w:rsidRDefault="00780188" w:rsidP="009641BF">
      <w:pPr>
        <w:pStyle w:val="Retraitcorpsdetexte"/>
        <w:ind w:firstLine="702"/>
        <w:jc w:val="both"/>
      </w:pPr>
    </w:p>
    <w:p w14:paraId="5C3A3BFA" w14:textId="77777777" w:rsidR="00780188" w:rsidRDefault="00780188" w:rsidP="009641BF">
      <w:pPr>
        <w:pStyle w:val="Retraitcorpsdetexte"/>
        <w:ind w:firstLine="702"/>
        <w:jc w:val="both"/>
      </w:pPr>
    </w:p>
    <w:p w14:paraId="411BD816" w14:textId="77777777" w:rsidR="00780188" w:rsidRDefault="00780188" w:rsidP="009641BF">
      <w:pPr>
        <w:pStyle w:val="Retraitcorpsdetexte"/>
        <w:ind w:firstLine="702"/>
        <w:jc w:val="both"/>
      </w:pPr>
    </w:p>
    <w:p w14:paraId="643D9DE7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2ADFA5EC" w14:textId="77777777" w:rsidR="00224910" w:rsidRDefault="00224910" w:rsidP="00AE2A88">
      <w:pPr>
        <w:ind w:left="5670"/>
      </w:pPr>
    </w:p>
    <w:p w14:paraId="60ED2400" w14:textId="77777777" w:rsidR="00243875" w:rsidRDefault="00243875" w:rsidP="0015688F"/>
    <w:p w14:paraId="048B08F8" w14:textId="77777777" w:rsidR="00243875" w:rsidRDefault="00243875" w:rsidP="0015688F"/>
    <w:p w14:paraId="64E3B3F6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E7BC21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E33B39B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CD24234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8A64A78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94287C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860A52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EADAA27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7658F3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07E0280" w14:textId="77777777" w:rsidR="0015688F" w:rsidRDefault="0015688F" w:rsidP="0015688F">
      <w:pPr>
        <w:jc w:val="left"/>
        <w:rPr>
          <w:rFonts w:cs="Arial"/>
          <w:bCs/>
        </w:rPr>
      </w:pPr>
    </w:p>
    <w:p w14:paraId="4D329D0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9BED5A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91860A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73FFA5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C7302F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3459C2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083E5D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F1493E9" w14:textId="0341D88A" w:rsidR="0015688F" w:rsidRDefault="00C2625D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TERREAL</w:t>
      </w:r>
      <w:r w:rsidR="0015688F">
        <w:rPr>
          <w:rFonts w:ascii="Arial" w:hAnsi="Arial"/>
          <w:bCs/>
        </w:rPr>
        <w:t xml:space="preserve"> </w:t>
      </w:r>
    </w:p>
    <w:p w14:paraId="037B3DB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9FA8672" w14:textId="235C81B5" w:rsidR="0015688F" w:rsidRDefault="00C2625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Saissac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0B04806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6BEEA13" w14:textId="6FC211C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2625D">
        <w:rPr>
          <w:rFonts w:ascii="Arial" w:hAnsi="Arial"/>
          <w:iCs/>
        </w:rPr>
        <w:t>234</w:t>
      </w:r>
      <w:r>
        <w:rPr>
          <w:rFonts w:ascii="Arial" w:hAnsi="Arial"/>
          <w:iCs/>
        </w:rPr>
        <w:t xml:space="preserve">, section </w:t>
      </w:r>
      <w:r w:rsidR="00C2625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2526C20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AED77CE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319F2B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580A73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39B382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4C5135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783EA2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E5358E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ABA326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42BA22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8F7C59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46450D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77EA5F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0B1EEB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51FB13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BDEFA9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440C6E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41B678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A60920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5CF999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8434D4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8F7A0F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EE5E75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4E99BE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10E9A7A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848FE94" w14:textId="7842C54F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0340">
              <w:rPr>
                <w:rFonts w:cs="Arial"/>
                <w:bCs/>
                <w:noProof/>
              </w:rPr>
              <w:t>mardi 2 novembre 2021</w:t>
            </w:r>
            <w:r>
              <w:rPr>
                <w:rFonts w:cs="Arial"/>
                <w:bCs/>
              </w:rPr>
              <w:fldChar w:fldCharType="end"/>
            </w:r>
          </w:p>
          <w:p w14:paraId="535B5FD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377858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B4B6E01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7C7F8E7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3DA475E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94C23C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904F1E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DC1846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4027BC7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F152D2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E85BCE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BACCBD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5A732689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4AA03E8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0E9A340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0E83A082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CCADDB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DA881E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48C859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DEE93D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964B7AB" w14:textId="77777777" w:rsidR="0015688F" w:rsidRDefault="0015688F" w:rsidP="0015688F">
      <w:pPr>
        <w:jc w:val="left"/>
        <w:rPr>
          <w:rFonts w:cs="Arial"/>
          <w:bCs/>
        </w:rPr>
      </w:pPr>
    </w:p>
    <w:p w14:paraId="37E6F38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219B57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F54A41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D28408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C41498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FAE6D8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1AC915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4505A0D" w14:textId="55430AF9" w:rsidR="0015688F" w:rsidRDefault="00C2625D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TERREAL</w:t>
      </w:r>
      <w:r w:rsidR="0015688F">
        <w:rPr>
          <w:rFonts w:ascii="Arial" w:hAnsi="Arial"/>
          <w:bCs/>
        </w:rPr>
        <w:t xml:space="preserve"> </w:t>
      </w:r>
    </w:p>
    <w:p w14:paraId="199B550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71AB3A1" w14:textId="18440567" w:rsidR="0015688F" w:rsidRDefault="00C2625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Saissac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566A148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EA1A428" w14:textId="48EE216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2625D">
        <w:rPr>
          <w:rFonts w:ascii="Arial" w:hAnsi="Arial"/>
          <w:iCs/>
        </w:rPr>
        <w:t>234</w:t>
      </w:r>
      <w:r>
        <w:rPr>
          <w:rFonts w:ascii="Arial" w:hAnsi="Arial"/>
          <w:iCs/>
        </w:rPr>
        <w:t xml:space="preserve">, section </w:t>
      </w:r>
      <w:r w:rsidR="00C2625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5A235FB5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A1B800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C0BDEF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E749F3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B0BD3E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FCCE1C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1FDF36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1FE5ECB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6703A3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A75605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3FDC1B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8FD451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75036A6" w14:textId="3C77DEBB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0340">
              <w:rPr>
                <w:rFonts w:cs="Arial"/>
                <w:bCs/>
                <w:noProof/>
              </w:rPr>
              <w:t>mardi 2 novembre 2021</w:t>
            </w:r>
            <w:r>
              <w:rPr>
                <w:rFonts w:cs="Arial"/>
                <w:bCs/>
              </w:rPr>
              <w:fldChar w:fldCharType="end"/>
            </w:r>
          </w:p>
          <w:p w14:paraId="2B4D2B6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A87425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208223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D14D34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2F9E89E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85DB41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DD397A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96D905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B47867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6876A3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4036D7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28C519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C23E1E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79D598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80028F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BEEE71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725221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699D58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6A24C1B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A52B1" w14:textId="77777777" w:rsidR="004873D2" w:rsidRDefault="004873D2">
      <w:r>
        <w:separator/>
      </w:r>
    </w:p>
  </w:endnote>
  <w:endnote w:type="continuationSeparator" w:id="0">
    <w:p w14:paraId="4C7F6B4D" w14:textId="77777777" w:rsidR="004873D2" w:rsidRDefault="00487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175D4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471FE5E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2F37C" w14:textId="77777777" w:rsidR="004873D2" w:rsidRDefault="004873D2">
      <w:r>
        <w:separator/>
      </w:r>
    </w:p>
  </w:footnote>
  <w:footnote w:type="continuationSeparator" w:id="0">
    <w:p w14:paraId="19C94A69" w14:textId="77777777" w:rsidR="004873D2" w:rsidRDefault="00487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C365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315B07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73D2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873D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D0340"/>
    <w:rsid w:val="00C125AF"/>
    <w:rsid w:val="00C2625D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95F8E"/>
  <w15:chartTrackingRefBased/>
  <w15:docId w15:val="{F5E16083-A4DF-4DCC-B073-DDD721425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803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2021-11-02T13:38:00Z</cp:lastPrinted>
  <dcterms:created xsi:type="dcterms:W3CDTF">2021-11-02T13:37:00Z</dcterms:created>
  <dcterms:modified xsi:type="dcterms:W3CDTF">2021-11-02T13:40:00Z</dcterms:modified>
</cp:coreProperties>
</file>