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4139818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3947CE96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57293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8E74FA8" w14:textId="77777777" w:rsidR="00962415" w:rsidRDefault="00962415" w:rsidP="000060FC">
            <w:pPr>
              <w:spacing w:before="120"/>
              <w:ind w:left="2198"/>
              <w:jc w:val="left"/>
            </w:pPr>
          </w:p>
          <w:p w14:paraId="4BFB896C" w14:textId="77777777" w:rsidR="00962415" w:rsidRDefault="00962415" w:rsidP="000060FC">
            <w:pPr>
              <w:spacing w:before="120"/>
              <w:ind w:left="2198"/>
              <w:jc w:val="left"/>
            </w:pPr>
          </w:p>
          <w:p w14:paraId="593C0D90" w14:textId="77777777" w:rsidR="00962415" w:rsidRDefault="00962415" w:rsidP="000060FC">
            <w:pPr>
              <w:spacing w:before="120"/>
              <w:ind w:left="2198"/>
              <w:jc w:val="left"/>
            </w:pPr>
          </w:p>
          <w:p w14:paraId="2CCA27C8" w14:textId="77777777" w:rsidR="00962415" w:rsidRDefault="00962415" w:rsidP="000060FC">
            <w:pPr>
              <w:spacing w:before="120"/>
              <w:ind w:left="2198"/>
              <w:jc w:val="left"/>
            </w:pPr>
          </w:p>
          <w:p w14:paraId="12CD1A00" w14:textId="4B62FEEA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62415">
              <w:rPr>
                <w:noProof/>
              </w:rPr>
              <w:t>vendredi 29 octobre 2021</w:t>
            </w:r>
            <w:r w:rsidRPr="000060FC">
              <w:fldChar w:fldCharType="end"/>
            </w:r>
          </w:p>
          <w:p w14:paraId="616B2CBE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7A05E72" w14:textId="77777777" w:rsidR="000060FC" w:rsidRPr="000060FC" w:rsidRDefault="00EE340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CALVAYRAC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14:paraId="0E542B10" w14:textId="44A8820E" w:rsidR="000060FC" w:rsidRPr="000060FC" w:rsidRDefault="00EE340E" w:rsidP="000060FC">
            <w:pPr>
              <w:spacing w:before="120"/>
              <w:ind w:left="2198"/>
              <w:jc w:val="left"/>
            </w:pPr>
            <w:r>
              <w:t>41</w:t>
            </w:r>
            <w:r w:rsidR="000060FC" w:rsidRPr="000060FC">
              <w:t xml:space="preserve"> </w:t>
            </w:r>
            <w:r>
              <w:t>AVENUE ROBERT SCHUMAN</w:t>
            </w:r>
            <w:r w:rsidR="000060FC" w:rsidRPr="000060FC">
              <w:t xml:space="preserve"> </w:t>
            </w:r>
          </w:p>
          <w:p w14:paraId="4E04AAA7" w14:textId="2919A650" w:rsidR="000060FC" w:rsidRPr="000060FC" w:rsidRDefault="00EE340E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526CFBB6" w14:textId="77777777" w:rsidR="00962415" w:rsidRDefault="00962415" w:rsidP="000060FC">
      <w:pPr>
        <w:spacing w:before="120"/>
        <w:rPr>
          <w:i/>
          <w:u w:val="single"/>
        </w:rPr>
      </w:pPr>
    </w:p>
    <w:p w14:paraId="60B48DDD" w14:textId="77777777" w:rsidR="00962415" w:rsidRDefault="00962415" w:rsidP="000060FC">
      <w:pPr>
        <w:spacing w:before="120"/>
        <w:rPr>
          <w:i/>
          <w:u w:val="single"/>
        </w:rPr>
      </w:pPr>
    </w:p>
    <w:p w14:paraId="3A92E8BF" w14:textId="77777777" w:rsidR="00962415" w:rsidRDefault="00962415" w:rsidP="000060FC">
      <w:pPr>
        <w:spacing w:before="120"/>
        <w:rPr>
          <w:i/>
          <w:u w:val="single"/>
        </w:rPr>
      </w:pPr>
    </w:p>
    <w:p w14:paraId="1EBE98E1" w14:textId="09B3320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0FBA02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03B6BF5" w14:textId="112C45D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E340E">
        <w:rPr>
          <w:bCs/>
        </w:rPr>
        <w:t>Monsieur</w:t>
      </w:r>
      <w:r w:rsidRPr="000060FC">
        <w:rPr>
          <w:bCs/>
        </w:rPr>
        <w:t xml:space="preserve"> </w:t>
      </w:r>
      <w:r w:rsidR="00EE340E">
        <w:rPr>
          <w:bCs/>
        </w:rPr>
        <w:t>CALVAYRAC</w:t>
      </w:r>
      <w:r w:rsidRPr="000060FC">
        <w:rPr>
          <w:bCs/>
        </w:rPr>
        <w:t xml:space="preserve"> </w:t>
      </w:r>
      <w:r w:rsidR="00EE340E">
        <w:rPr>
          <w:bCs/>
        </w:rPr>
        <w:t>JEAN-PIERRE</w:t>
      </w:r>
    </w:p>
    <w:p w14:paraId="22A9588B" w14:textId="77777777" w:rsidR="000060FC" w:rsidRPr="000060FC" w:rsidRDefault="000060FC" w:rsidP="000060FC">
      <w:pPr>
        <w:spacing w:before="120"/>
      </w:pPr>
    </w:p>
    <w:p w14:paraId="55B68B5C" w14:textId="3AB34DF8" w:rsidR="000060FC" w:rsidRPr="000060FC" w:rsidRDefault="00EE340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570D3178" w14:textId="77777777" w:rsidR="000060FC" w:rsidRPr="000060FC" w:rsidRDefault="000060FC" w:rsidP="000060FC">
      <w:pPr>
        <w:spacing w:before="120"/>
        <w:ind w:firstLine="709"/>
      </w:pPr>
    </w:p>
    <w:p w14:paraId="302FBBC3" w14:textId="62377D90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E340E">
        <w:t>CASTELNAUDARY</w:t>
      </w:r>
      <w:r w:rsidRPr="000060FC">
        <w:t xml:space="preserve">, </w:t>
      </w:r>
      <w:r w:rsidR="00EE340E">
        <w:rPr>
          <w:bCs/>
        </w:rPr>
        <w:t>555</w:t>
      </w:r>
      <w:r w:rsidRPr="000060FC">
        <w:rPr>
          <w:bCs/>
        </w:rPr>
        <w:t xml:space="preserve"> </w:t>
      </w:r>
      <w:r w:rsidR="00EE340E">
        <w:rPr>
          <w:bCs/>
        </w:rPr>
        <w:t xml:space="preserve">ROUTE DE </w:t>
      </w:r>
      <w:proofErr w:type="gramStart"/>
      <w:r w:rsidR="00EE340E">
        <w:rPr>
          <w:bCs/>
        </w:rPr>
        <w:t>SOUILHANELS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EE340E">
        <w:rPr>
          <w:iCs/>
        </w:rPr>
        <w:t>41</w:t>
      </w:r>
      <w:r w:rsidRPr="000060FC">
        <w:rPr>
          <w:iCs/>
        </w:rPr>
        <w:t xml:space="preserve">, section </w:t>
      </w:r>
      <w:r w:rsidR="00EE340E">
        <w:rPr>
          <w:iCs/>
        </w:rPr>
        <w:t>ZX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E340E">
        <w:t>28/10/2021</w:t>
      </w:r>
      <w:r w:rsidRPr="000060FC">
        <w:t>, veuillez trouver ci-joint au présent courrier :</w:t>
      </w:r>
    </w:p>
    <w:p w14:paraId="3242E24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AEFD81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E41044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F4EEF0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2353038" w14:textId="6B721CF3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E340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D87A929" w14:textId="77777777" w:rsidR="000060FC" w:rsidRPr="000060FC" w:rsidRDefault="000060FC" w:rsidP="000060FC">
      <w:pPr>
        <w:spacing w:before="240"/>
        <w:ind w:left="709"/>
      </w:pPr>
    </w:p>
    <w:p w14:paraId="08717B6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4984C2E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1AF3CC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ABC783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B5D87F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E36C7DB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69DF95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EE293" w14:textId="77777777" w:rsidR="00752AB3" w:rsidRDefault="00752AB3">
      <w:r>
        <w:separator/>
      </w:r>
    </w:p>
  </w:endnote>
  <w:endnote w:type="continuationSeparator" w:id="0">
    <w:p w14:paraId="449ADF51" w14:textId="77777777" w:rsidR="00752AB3" w:rsidRDefault="0075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26E62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8916FDB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E7CFE9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7D35E" w14:textId="77777777" w:rsidR="00752AB3" w:rsidRDefault="00752AB3">
      <w:r>
        <w:separator/>
      </w:r>
    </w:p>
  </w:footnote>
  <w:footnote w:type="continuationSeparator" w:id="0">
    <w:p w14:paraId="18C07B11" w14:textId="77777777" w:rsidR="00752AB3" w:rsidRDefault="00752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752AB3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52AB3"/>
    <w:rsid w:val="009521D0"/>
    <w:rsid w:val="00962415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EE340E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D9015"/>
  <w15:chartTrackingRefBased/>
  <w15:docId w15:val="{D3EAA515-9C94-4E75-9C53-33FF41FCA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2021-10-29T12:45:00Z</cp:lastPrinted>
  <dcterms:created xsi:type="dcterms:W3CDTF">2021-10-29T12:44:00Z</dcterms:created>
  <dcterms:modified xsi:type="dcterms:W3CDTF">2021-10-29T12:46:00Z</dcterms:modified>
</cp:coreProperties>
</file>