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7955071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2ED330E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626A44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FBFFC5E" w14:textId="77777777" w:rsidR="00854A59" w:rsidRDefault="00854A5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5A84357" w14:textId="77777777" w:rsidR="00854A59" w:rsidRDefault="00854A5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5BEF739" w14:textId="77777777" w:rsidR="00854A59" w:rsidRDefault="00854A5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0CC6C4A" w14:textId="54CAD278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4A59">
              <w:rPr>
                <w:rFonts w:ascii="Arial" w:hAnsi="Arial"/>
                <w:noProof/>
              </w:rPr>
              <w:t>mercredi 20 octobre 2021</w:t>
            </w:r>
            <w:r>
              <w:rPr>
                <w:rFonts w:ascii="Arial" w:hAnsi="Arial"/>
              </w:rPr>
              <w:fldChar w:fldCharType="end"/>
            </w:r>
          </w:p>
          <w:p w14:paraId="2D63224F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F27F8DB" w14:textId="5B18728B" w:rsidR="0015688F" w:rsidRDefault="00741E1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LA HOZ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14:paraId="4B82C053" w14:textId="0C3FEF17" w:rsidR="0015688F" w:rsidRDefault="00741E1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BOUSQUI</w:t>
            </w:r>
            <w:r w:rsidR="0015688F">
              <w:rPr>
                <w:rFonts w:ascii="Arial" w:hAnsi="Arial"/>
              </w:rPr>
              <w:t xml:space="preserve"> </w:t>
            </w:r>
          </w:p>
          <w:p w14:paraId="72191707" w14:textId="3059968C" w:rsidR="0015688F" w:rsidRDefault="00741E1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AVIGNONET- LAURAGAIS</w:t>
            </w:r>
          </w:p>
        </w:tc>
      </w:tr>
    </w:tbl>
    <w:p w14:paraId="479CA8EF" w14:textId="77777777" w:rsidR="00854A59" w:rsidRDefault="00854A59" w:rsidP="0015688F">
      <w:pPr>
        <w:pStyle w:val="Commentaire"/>
        <w:rPr>
          <w:rFonts w:ascii="Arial" w:hAnsi="Arial"/>
          <w:i/>
          <w:u w:val="single"/>
        </w:rPr>
      </w:pPr>
    </w:p>
    <w:p w14:paraId="720633AC" w14:textId="77777777" w:rsidR="00854A59" w:rsidRDefault="00854A59" w:rsidP="0015688F">
      <w:pPr>
        <w:pStyle w:val="Commentaire"/>
        <w:rPr>
          <w:rFonts w:ascii="Arial" w:hAnsi="Arial"/>
          <w:i/>
          <w:u w:val="single"/>
        </w:rPr>
      </w:pPr>
    </w:p>
    <w:p w14:paraId="60DE4DFE" w14:textId="77777777" w:rsidR="00854A59" w:rsidRDefault="00854A59" w:rsidP="0015688F">
      <w:pPr>
        <w:pStyle w:val="Commentaire"/>
        <w:rPr>
          <w:rFonts w:ascii="Arial" w:hAnsi="Arial"/>
          <w:i/>
          <w:u w:val="single"/>
        </w:rPr>
      </w:pPr>
    </w:p>
    <w:p w14:paraId="463BE447" w14:textId="72F94BD0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02B160D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9DD0B45" w14:textId="23481C0C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41E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1E1F">
        <w:rPr>
          <w:rFonts w:ascii="Arial" w:hAnsi="Arial"/>
          <w:bCs/>
        </w:rPr>
        <w:t>DE LA HOZ</w:t>
      </w:r>
      <w:r>
        <w:rPr>
          <w:rFonts w:ascii="Arial" w:hAnsi="Arial"/>
          <w:bCs/>
        </w:rPr>
        <w:t xml:space="preserve"> </w:t>
      </w:r>
      <w:r w:rsidR="00741E1F">
        <w:rPr>
          <w:rFonts w:ascii="Arial" w:hAnsi="Arial"/>
          <w:bCs/>
        </w:rPr>
        <w:t>MATHIEU</w:t>
      </w:r>
    </w:p>
    <w:p w14:paraId="600636E0" w14:textId="77777777" w:rsidR="0015688F" w:rsidRDefault="0015688F" w:rsidP="0015688F">
      <w:pPr>
        <w:pStyle w:val="Commentaire"/>
        <w:rPr>
          <w:rFonts w:ascii="Arial" w:hAnsi="Arial"/>
        </w:rPr>
      </w:pPr>
    </w:p>
    <w:p w14:paraId="697413ED" w14:textId="6C722CF2" w:rsidR="0015688F" w:rsidRDefault="00741E1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252D6229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91B8A6C" w14:textId="04953DC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41E1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41E1F">
        <w:rPr>
          <w:rFonts w:ascii="Arial" w:hAnsi="Arial"/>
          <w:bCs/>
        </w:rPr>
        <w:t>DE LA HOZ</w:t>
      </w:r>
      <w:r>
        <w:rPr>
          <w:rFonts w:ascii="Arial" w:hAnsi="Arial"/>
          <w:bCs/>
        </w:rPr>
        <w:t xml:space="preserve"> </w:t>
      </w:r>
      <w:r w:rsidR="00741E1F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41E1F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41E1F">
        <w:rPr>
          <w:rFonts w:ascii="Arial" w:hAnsi="Arial"/>
          <w:iCs/>
        </w:rPr>
        <w:t>175</w:t>
      </w:r>
      <w:r>
        <w:rPr>
          <w:rFonts w:ascii="Arial" w:hAnsi="Arial"/>
          <w:iCs/>
        </w:rPr>
        <w:t xml:space="preserve">, section </w:t>
      </w:r>
      <w:r w:rsidR="00741E1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109A2EA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05FD435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00E408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DCEF4B5" w14:textId="0A8F34F6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41E1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78E7FEC" w14:textId="77777777" w:rsidR="0015688F" w:rsidRDefault="0015688F" w:rsidP="0015688F">
      <w:pPr>
        <w:ind w:left="5670"/>
        <w:rPr>
          <w:rFonts w:cs="Arial"/>
          <w:bCs/>
        </w:rPr>
      </w:pPr>
    </w:p>
    <w:p w14:paraId="20CE551B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26A3B484" w14:textId="77777777" w:rsidR="00780188" w:rsidRDefault="00780188" w:rsidP="009641BF">
      <w:pPr>
        <w:pStyle w:val="Retraitcorpsdetexte"/>
        <w:ind w:firstLine="702"/>
        <w:jc w:val="both"/>
      </w:pPr>
    </w:p>
    <w:p w14:paraId="7150FF45" w14:textId="77777777" w:rsidR="00780188" w:rsidRDefault="00780188" w:rsidP="009641BF">
      <w:pPr>
        <w:pStyle w:val="Retraitcorpsdetexte"/>
        <w:ind w:firstLine="702"/>
        <w:jc w:val="both"/>
      </w:pPr>
    </w:p>
    <w:p w14:paraId="4B5DF9AB" w14:textId="77777777" w:rsidR="00780188" w:rsidRDefault="00780188" w:rsidP="009641BF">
      <w:pPr>
        <w:pStyle w:val="Retraitcorpsdetexte"/>
        <w:ind w:firstLine="702"/>
        <w:jc w:val="both"/>
      </w:pPr>
    </w:p>
    <w:p w14:paraId="6F3FFBD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4AD8ECD" w14:textId="77777777" w:rsidR="00224910" w:rsidRDefault="00224910" w:rsidP="00AE2A88">
      <w:pPr>
        <w:ind w:left="5670"/>
      </w:pPr>
    </w:p>
    <w:p w14:paraId="114BEF5F" w14:textId="77777777" w:rsidR="00243875" w:rsidRDefault="00243875" w:rsidP="0015688F"/>
    <w:p w14:paraId="292AB906" w14:textId="77777777" w:rsidR="00243875" w:rsidRDefault="00243875" w:rsidP="0015688F"/>
    <w:p w14:paraId="6708E6C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B8A6B0F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B267A6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83A0792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379F66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541662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8F982A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716CE68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0F9686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E338721" w14:textId="77777777" w:rsidR="0015688F" w:rsidRDefault="0015688F" w:rsidP="0015688F">
      <w:pPr>
        <w:jc w:val="left"/>
        <w:rPr>
          <w:rFonts w:cs="Arial"/>
          <w:bCs/>
        </w:rPr>
      </w:pPr>
    </w:p>
    <w:p w14:paraId="19D3ED8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24C4DA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44BD1F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BC1CF1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53346C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B301A5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F6E420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3E7237E" w14:textId="7E6C923C" w:rsidR="0015688F" w:rsidRDefault="00741E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HOZ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14:paraId="2549474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7414D76" w14:textId="433F3B1B" w:rsidR="0015688F" w:rsidRDefault="00741E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Tour d’Envie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6F455E5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3410B77" w14:textId="57EE5A4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1E1F">
        <w:rPr>
          <w:rFonts w:ascii="Arial" w:hAnsi="Arial"/>
          <w:iCs/>
        </w:rPr>
        <w:t>175</w:t>
      </w:r>
      <w:r>
        <w:rPr>
          <w:rFonts w:ascii="Arial" w:hAnsi="Arial"/>
          <w:iCs/>
        </w:rPr>
        <w:t xml:space="preserve">, section </w:t>
      </w:r>
      <w:r w:rsidR="00741E1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0161C8C0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F5F0C2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C62C41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40945A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2C164E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048DC9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642F61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79ECAE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1E72EB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CF7E6F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D646C5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09C507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7C8CF4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DC4F15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76C98C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C2E379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17EDF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108FC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68422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5BE6D8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57C464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A01BA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50DE8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175E89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68B2E3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2A373A1" w14:textId="48F79EA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4A59">
              <w:rPr>
                <w:rFonts w:cs="Arial"/>
                <w:bCs/>
                <w:noProof/>
              </w:rPr>
              <w:t>mercredi 20 octobre 2021</w:t>
            </w:r>
            <w:r>
              <w:rPr>
                <w:rFonts w:cs="Arial"/>
                <w:bCs/>
              </w:rPr>
              <w:fldChar w:fldCharType="end"/>
            </w:r>
          </w:p>
          <w:p w14:paraId="5397993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9DD3A7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717F258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CB8E60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C5D35A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EE0B18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D07115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330D7C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3D398EE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1FE0885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1DB2E6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090E715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9997B6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77EDCB4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0201B4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8EE1AB1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AC2483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A5A79E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C040ED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2B9A86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8E591FA" w14:textId="77777777" w:rsidR="0015688F" w:rsidRDefault="0015688F" w:rsidP="0015688F">
      <w:pPr>
        <w:jc w:val="left"/>
        <w:rPr>
          <w:rFonts w:cs="Arial"/>
          <w:bCs/>
        </w:rPr>
      </w:pPr>
    </w:p>
    <w:p w14:paraId="0A1DDA3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6496B3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9A3D54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D3A07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65177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E5447B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25014B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536A2A5" w14:textId="39868814" w:rsidR="0015688F" w:rsidRDefault="00741E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LA HOZ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MATHIEU</w:t>
      </w:r>
    </w:p>
    <w:p w14:paraId="3C0A4D5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245BB53" w14:textId="66E7ED9C" w:rsidR="0015688F" w:rsidRDefault="00741E1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la Tour d’Envie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78304C3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FE9F8B5" w14:textId="29DAB6D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41E1F">
        <w:rPr>
          <w:rFonts w:ascii="Arial" w:hAnsi="Arial"/>
          <w:iCs/>
        </w:rPr>
        <w:t>175</w:t>
      </w:r>
      <w:r>
        <w:rPr>
          <w:rFonts w:ascii="Arial" w:hAnsi="Arial"/>
          <w:iCs/>
        </w:rPr>
        <w:t xml:space="preserve">, section </w:t>
      </w:r>
      <w:r w:rsidR="00741E1F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7DF7204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C9E2C9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B2287B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6BE051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2D5723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18B3FF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62178A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0BD3DA83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D1DEEF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064525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3B7B5A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9C1F1D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5068655B" w14:textId="1967EC73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4A59">
              <w:rPr>
                <w:rFonts w:cs="Arial"/>
                <w:bCs/>
                <w:noProof/>
              </w:rPr>
              <w:t>mercredi 20 octobre 2021</w:t>
            </w:r>
            <w:r>
              <w:rPr>
                <w:rFonts w:cs="Arial"/>
                <w:bCs/>
              </w:rPr>
              <w:fldChar w:fldCharType="end"/>
            </w:r>
          </w:p>
          <w:p w14:paraId="5005252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06E515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33FF40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CD4295F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243E34D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173C6E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A191A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E5CE34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C87ABBA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972823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F9914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946435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791C9C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EF5BB9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2A7ED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D503ED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A8898C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55AB55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3EB54F3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0DBEE" w14:textId="77777777" w:rsidR="00ED2A60" w:rsidRDefault="00ED2A60">
      <w:r>
        <w:separator/>
      </w:r>
    </w:p>
  </w:endnote>
  <w:endnote w:type="continuationSeparator" w:id="0">
    <w:p w14:paraId="546FA834" w14:textId="77777777" w:rsidR="00ED2A60" w:rsidRDefault="00ED2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B0B7D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694BCF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F9ECF" w14:textId="77777777" w:rsidR="00ED2A60" w:rsidRDefault="00ED2A60">
      <w:r>
        <w:separator/>
      </w:r>
    </w:p>
  </w:footnote>
  <w:footnote w:type="continuationSeparator" w:id="0">
    <w:p w14:paraId="670C2958" w14:textId="77777777" w:rsidR="00ED2A60" w:rsidRDefault="00ED2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42B42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46C489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A60"/>
    <w:rsid w:val="000325F5"/>
    <w:rsid w:val="00110A76"/>
    <w:rsid w:val="0015688F"/>
    <w:rsid w:val="002017C1"/>
    <w:rsid w:val="00224910"/>
    <w:rsid w:val="00243875"/>
    <w:rsid w:val="00280E8D"/>
    <w:rsid w:val="00330661"/>
    <w:rsid w:val="00336732"/>
    <w:rsid w:val="00361FA1"/>
    <w:rsid w:val="005A0FA8"/>
    <w:rsid w:val="00741E1F"/>
    <w:rsid w:val="00780188"/>
    <w:rsid w:val="00854A5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D2A60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888CC"/>
  <w15:chartTrackingRefBased/>
  <w15:docId w15:val="{029A2442-7018-428B-A03A-92707839F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810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4</cp:revision>
  <cp:lastPrinted>2021-10-20T11:44:00Z</cp:lastPrinted>
  <dcterms:created xsi:type="dcterms:W3CDTF">2021-10-20T11:43:00Z</dcterms:created>
  <dcterms:modified xsi:type="dcterms:W3CDTF">2021-10-20T11:47:00Z</dcterms:modified>
</cp:coreProperties>
</file>