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06BF35C9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426AEE75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4FF6E3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4BF1D913" w14:textId="77777777" w:rsidR="00A07A5D" w:rsidRDefault="00A07A5D" w:rsidP="000060FC">
            <w:pPr>
              <w:spacing w:before="120"/>
              <w:ind w:left="2198"/>
              <w:jc w:val="left"/>
            </w:pPr>
          </w:p>
          <w:p w14:paraId="5BCB59E4" w14:textId="77777777" w:rsidR="00A07A5D" w:rsidRDefault="00A07A5D" w:rsidP="000060FC">
            <w:pPr>
              <w:spacing w:before="120"/>
              <w:ind w:left="2198"/>
              <w:jc w:val="left"/>
            </w:pPr>
          </w:p>
          <w:p w14:paraId="0F92ADE9" w14:textId="77777777" w:rsidR="00A07A5D" w:rsidRDefault="00A07A5D" w:rsidP="000060FC">
            <w:pPr>
              <w:spacing w:before="120"/>
              <w:ind w:left="2198"/>
              <w:jc w:val="left"/>
            </w:pPr>
          </w:p>
          <w:p w14:paraId="231C58CA" w14:textId="77777777" w:rsidR="00A07A5D" w:rsidRDefault="00A07A5D" w:rsidP="000060FC">
            <w:pPr>
              <w:spacing w:before="120"/>
              <w:ind w:left="2198"/>
              <w:jc w:val="left"/>
            </w:pPr>
          </w:p>
          <w:p w14:paraId="1B4AD74C" w14:textId="0BDAB7AF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07A5D">
              <w:rPr>
                <w:noProof/>
              </w:rPr>
              <w:t>jeudi 14 octobre 2021</w:t>
            </w:r>
            <w:r w:rsidRPr="000060FC">
              <w:fldChar w:fldCharType="end"/>
            </w:r>
          </w:p>
          <w:p w14:paraId="21323B74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1F1F9780" w14:textId="77777777" w:rsidR="000060FC" w:rsidRPr="000060FC" w:rsidRDefault="000740E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Succession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BRUNEL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Huguette</w:t>
            </w:r>
          </w:p>
          <w:p w14:paraId="1A03D27C" w14:textId="77777777" w:rsidR="000060FC" w:rsidRPr="000060FC" w:rsidRDefault="000740E9" w:rsidP="000060FC">
            <w:pPr>
              <w:spacing w:before="120"/>
              <w:ind w:left="2198"/>
              <w:jc w:val="left"/>
            </w:pPr>
            <w:r>
              <w:t>197</w:t>
            </w:r>
            <w:r w:rsidR="000060FC" w:rsidRPr="000060FC">
              <w:t xml:space="preserve"> </w:t>
            </w:r>
            <w:r>
              <w:t>Av Docteur Guilhem</w:t>
            </w:r>
            <w:r w:rsidR="000060FC" w:rsidRPr="000060FC">
              <w:t xml:space="preserve"> </w:t>
            </w:r>
          </w:p>
          <w:p w14:paraId="1FAE8F61" w14:textId="77777777" w:rsidR="000060FC" w:rsidRPr="000060FC" w:rsidRDefault="000740E9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04BE2C77" w14:textId="77777777" w:rsidR="00A07A5D" w:rsidRDefault="00A07A5D" w:rsidP="000060FC">
      <w:pPr>
        <w:spacing w:before="120"/>
        <w:rPr>
          <w:i/>
          <w:u w:val="single"/>
        </w:rPr>
      </w:pPr>
    </w:p>
    <w:p w14:paraId="6E5926A9" w14:textId="77777777" w:rsidR="00A07A5D" w:rsidRDefault="00A07A5D" w:rsidP="000060FC">
      <w:pPr>
        <w:spacing w:before="120"/>
        <w:rPr>
          <w:i/>
          <w:u w:val="single"/>
        </w:rPr>
      </w:pPr>
    </w:p>
    <w:p w14:paraId="751BB705" w14:textId="77777777" w:rsidR="00A07A5D" w:rsidRDefault="00A07A5D" w:rsidP="000060FC">
      <w:pPr>
        <w:spacing w:before="120"/>
        <w:rPr>
          <w:i/>
          <w:u w:val="single"/>
        </w:rPr>
      </w:pPr>
    </w:p>
    <w:p w14:paraId="707F26AD" w14:textId="6D2D1216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58FB9FB3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482A82C0" w14:textId="1B1E41B7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740E9">
        <w:rPr>
          <w:bCs/>
        </w:rPr>
        <w:t>Succession</w:t>
      </w:r>
      <w:r w:rsidRPr="000060FC">
        <w:rPr>
          <w:bCs/>
        </w:rPr>
        <w:t xml:space="preserve"> </w:t>
      </w:r>
      <w:r w:rsidR="000740E9">
        <w:rPr>
          <w:bCs/>
        </w:rPr>
        <w:t>BRUNEL</w:t>
      </w:r>
      <w:r w:rsidRPr="000060FC">
        <w:rPr>
          <w:bCs/>
        </w:rPr>
        <w:t xml:space="preserve"> </w:t>
      </w:r>
      <w:r w:rsidR="000740E9">
        <w:rPr>
          <w:bCs/>
        </w:rPr>
        <w:t>Huguette</w:t>
      </w:r>
    </w:p>
    <w:p w14:paraId="21E6C8BB" w14:textId="77777777" w:rsidR="000060FC" w:rsidRPr="000060FC" w:rsidRDefault="000060FC" w:rsidP="000060FC">
      <w:pPr>
        <w:spacing w:before="120"/>
      </w:pPr>
    </w:p>
    <w:p w14:paraId="2DAF84A1" w14:textId="0DDD6C04" w:rsidR="000060FC" w:rsidRPr="000060FC" w:rsidRDefault="000740E9" w:rsidP="000060FC">
      <w:pPr>
        <w:spacing w:before="120"/>
        <w:ind w:firstLine="709"/>
      </w:pPr>
      <w:r>
        <w:rPr>
          <w:bCs/>
        </w:rPr>
        <w:t>Succession</w:t>
      </w:r>
      <w:r w:rsidR="000060FC" w:rsidRPr="000060FC">
        <w:t>,</w:t>
      </w:r>
    </w:p>
    <w:p w14:paraId="417FCE09" w14:textId="77777777" w:rsidR="000060FC" w:rsidRPr="000060FC" w:rsidRDefault="000060FC" w:rsidP="000060FC">
      <w:pPr>
        <w:spacing w:before="120"/>
        <w:ind w:firstLine="709"/>
      </w:pPr>
    </w:p>
    <w:p w14:paraId="5F0FF5ED" w14:textId="0745693A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740E9">
        <w:t>CASTELNAUDARY</w:t>
      </w:r>
      <w:r w:rsidRPr="000060FC">
        <w:t xml:space="preserve">, </w:t>
      </w:r>
      <w:r w:rsidR="000740E9">
        <w:rPr>
          <w:bCs/>
        </w:rPr>
        <w:t>17</w:t>
      </w:r>
      <w:r w:rsidRPr="000060FC">
        <w:rPr>
          <w:bCs/>
        </w:rPr>
        <w:t xml:space="preserve"> </w:t>
      </w:r>
      <w:r w:rsidR="000740E9">
        <w:rPr>
          <w:bCs/>
        </w:rPr>
        <w:t xml:space="preserve">Avenue Martin </w:t>
      </w:r>
      <w:proofErr w:type="spellStart"/>
      <w:proofErr w:type="gramStart"/>
      <w:r w:rsidR="000740E9">
        <w:rPr>
          <w:bCs/>
        </w:rPr>
        <w:t>Dauch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0740E9">
        <w:rPr>
          <w:iCs/>
        </w:rPr>
        <w:t>108</w:t>
      </w:r>
      <w:r w:rsidRPr="000060FC">
        <w:rPr>
          <w:iCs/>
        </w:rPr>
        <w:t xml:space="preserve">, section </w:t>
      </w:r>
      <w:r w:rsidR="000740E9">
        <w:rPr>
          <w:iCs/>
        </w:rPr>
        <w:t>AP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740E9">
        <w:t>14/10/2021</w:t>
      </w:r>
      <w:r w:rsidRPr="000060FC">
        <w:t>, veuillez trouver ci-joint au présent courrier :</w:t>
      </w:r>
    </w:p>
    <w:p w14:paraId="025A69F5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619F7BD9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3E5F153E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60BEBB18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101C842E" w14:textId="6C8C7175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740E9">
        <w:rPr>
          <w:bCs/>
        </w:rPr>
        <w:t>Succession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310780E0" w14:textId="77777777" w:rsidR="000060FC" w:rsidRPr="000060FC" w:rsidRDefault="000060FC" w:rsidP="000060FC">
      <w:pPr>
        <w:spacing w:before="240"/>
        <w:ind w:left="709"/>
      </w:pPr>
    </w:p>
    <w:p w14:paraId="07E7D2A4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63889912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0A6529EC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606092A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09A8693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329619D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35927DF5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7F89" w14:textId="77777777" w:rsidR="00D36955" w:rsidRDefault="00D36955">
      <w:r>
        <w:separator/>
      </w:r>
    </w:p>
  </w:endnote>
  <w:endnote w:type="continuationSeparator" w:id="0">
    <w:p w14:paraId="49502887" w14:textId="77777777" w:rsidR="00D36955" w:rsidRDefault="00D3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17391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10B7870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401836C8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3DA9A" w14:textId="77777777" w:rsidR="00D36955" w:rsidRDefault="00D36955">
      <w:r>
        <w:separator/>
      </w:r>
    </w:p>
  </w:footnote>
  <w:footnote w:type="continuationSeparator" w:id="0">
    <w:p w14:paraId="561D473C" w14:textId="77777777" w:rsidR="00D36955" w:rsidRDefault="00D369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D36955"/>
    <w:rsid w:val="000060FC"/>
    <w:rsid w:val="000445BA"/>
    <w:rsid w:val="000740E9"/>
    <w:rsid w:val="00165F7E"/>
    <w:rsid w:val="002463C1"/>
    <w:rsid w:val="002B5E55"/>
    <w:rsid w:val="003A2173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07A5D"/>
    <w:rsid w:val="00A105E0"/>
    <w:rsid w:val="00A14C9E"/>
    <w:rsid w:val="00C125B8"/>
    <w:rsid w:val="00C14575"/>
    <w:rsid w:val="00D3695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13756"/>
  <w15:chartTrackingRefBased/>
  <w15:docId w15:val="{2A3326C8-A69D-471F-80FB-D0D492CB8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16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2021-10-14T12:30:00Z</cp:lastPrinted>
  <dcterms:created xsi:type="dcterms:W3CDTF">2021-10-14T12:30:00Z</dcterms:created>
  <dcterms:modified xsi:type="dcterms:W3CDTF">2021-10-14T12:47:00Z</dcterms:modified>
</cp:coreProperties>
</file>