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4D8D68F3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522C0996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0D68B22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06B66A5" w14:textId="77777777" w:rsidR="00D6792F" w:rsidRDefault="00D6792F" w:rsidP="000060FC">
            <w:pPr>
              <w:spacing w:before="120"/>
              <w:ind w:left="2198"/>
              <w:jc w:val="left"/>
            </w:pPr>
          </w:p>
          <w:p w14:paraId="73ABEE2E" w14:textId="77777777" w:rsidR="00D6792F" w:rsidRDefault="00D6792F" w:rsidP="000060FC">
            <w:pPr>
              <w:spacing w:before="120"/>
              <w:ind w:left="2198"/>
              <w:jc w:val="left"/>
            </w:pPr>
          </w:p>
          <w:p w14:paraId="362109C3" w14:textId="77777777" w:rsidR="00D6792F" w:rsidRDefault="00D6792F" w:rsidP="000060FC">
            <w:pPr>
              <w:spacing w:before="120"/>
              <w:ind w:left="2198"/>
              <w:jc w:val="left"/>
            </w:pPr>
          </w:p>
          <w:p w14:paraId="4FCDC11E" w14:textId="77777777" w:rsidR="00D6792F" w:rsidRDefault="00D6792F" w:rsidP="000060FC">
            <w:pPr>
              <w:spacing w:before="120"/>
              <w:ind w:left="2198"/>
              <w:jc w:val="left"/>
            </w:pPr>
          </w:p>
          <w:p w14:paraId="7E789A01" w14:textId="1758A34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6792F">
              <w:rPr>
                <w:noProof/>
              </w:rPr>
              <w:t>vendredi 1er octobre 2021</w:t>
            </w:r>
            <w:r w:rsidRPr="000060FC">
              <w:fldChar w:fldCharType="end"/>
            </w:r>
          </w:p>
          <w:p w14:paraId="73B90262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58072A8A" w14:textId="77777777" w:rsidR="00D6792F" w:rsidRDefault="002B7302" w:rsidP="00D6792F">
            <w:pPr>
              <w:spacing w:before="120"/>
              <w:ind w:left="2198"/>
              <w:jc w:val="left"/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COURTIEL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ROSE</w:t>
            </w:r>
            <w:r w:rsidR="00D6792F" w:rsidRPr="00D6792F">
              <w:t xml:space="preserve"> </w:t>
            </w:r>
          </w:p>
          <w:p w14:paraId="1B9D6AB5" w14:textId="465BCB47" w:rsidR="000060FC" w:rsidRPr="000060FC" w:rsidRDefault="00D6792F" w:rsidP="00D6792F">
            <w:pPr>
              <w:spacing w:before="120"/>
              <w:ind w:left="2198"/>
              <w:jc w:val="left"/>
              <w:rPr>
                <w:bCs/>
              </w:rPr>
            </w:pPr>
            <w:r w:rsidRPr="00D6792F">
              <w:rPr>
                <w:bCs/>
              </w:rPr>
              <w:t>CHEZ M. RATIER FRANCIS</w:t>
            </w:r>
          </w:p>
          <w:p w14:paraId="3036EE2C" w14:textId="77777777" w:rsidR="00D6792F" w:rsidRDefault="002B7302" w:rsidP="00D6792F">
            <w:pPr>
              <w:spacing w:before="120"/>
              <w:ind w:left="2198"/>
              <w:jc w:val="left"/>
            </w:pPr>
            <w:r>
              <w:t>48</w:t>
            </w:r>
            <w:r w:rsidR="000060FC" w:rsidRPr="000060FC">
              <w:t xml:space="preserve"> </w:t>
            </w:r>
            <w:r>
              <w:t>ALLEE DES VIGNES</w:t>
            </w:r>
            <w:r w:rsidR="000060FC" w:rsidRPr="000060FC">
              <w:t xml:space="preserve"> </w:t>
            </w:r>
          </w:p>
          <w:p w14:paraId="5D8B8C2C" w14:textId="25F7D86F" w:rsidR="000060FC" w:rsidRPr="000060FC" w:rsidRDefault="002B7302" w:rsidP="00D6792F">
            <w:pPr>
              <w:spacing w:before="120"/>
              <w:ind w:left="2198"/>
              <w:jc w:val="left"/>
            </w:pPr>
            <w:r>
              <w:t>31770</w:t>
            </w:r>
            <w:r w:rsidR="000060FC" w:rsidRPr="000060FC">
              <w:t xml:space="preserve"> </w:t>
            </w:r>
            <w:r>
              <w:t>COLOMIERS</w:t>
            </w:r>
          </w:p>
        </w:tc>
      </w:tr>
    </w:tbl>
    <w:p w14:paraId="15FC5DE4" w14:textId="77777777" w:rsidR="00D6792F" w:rsidRDefault="00D6792F" w:rsidP="000060FC">
      <w:pPr>
        <w:spacing w:before="120"/>
        <w:rPr>
          <w:i/>
          <w:u w:val="single"/>
        </w:rPr>
      </w:pPr>
    </w:p>
    <w:p w14:paraId="682BBE22" w14:textId="77777777" w:rsidR="00D6792F" w:rsidRDefault="00D6792F" w:rsidP="000060FC">
      <w:pPr>
        <w:spacing w:before="120"/>
        <w:rPr>
          <w:i/>
          <w:u w:val="single"/>
        </w:rPr>
      </w:pPr>
    </w:p>
    <w:p w14:paraId="75C97770" w14:textId="77777777" w:rsidR="00D6792F" w:rsidRDefault="00D6792F" w:rsidP="000060FC">
      <w:pPr>
        <w:spacing w:before="120"/>
        <w:rPr>
          <w:i/>
          <w:u w:val="single"/>
        </w:rPr>
      </w:pPr>
    </w:p>
    <w:p w14:paraId="450005F9" w14:textId="712A108A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2CF1F72D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59A44B65" w14:textId="1A821DCE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B7302">
        <w:rPr>
          <w:bCs/>
        </w:rPr>
        <w:t>Madame</w:t>
      </w:r>
      <w:r w:rsidRPr="000060FC">
        <w:rPr>
          <w:bCs/>
        </w:rPr>
        <w:t xml:space="preserve"> </w:t>
      </w:r>
      <w:r w:rsidR="002B7302">
        <w:rPr>
          <w:bCs/>
        </w:rPr>
        <w:t>COURTIEL</w:t>
      </w:r>
      <w:r w:rsidRPr="000060FC">
        <w:rPr>
          <w:bCs/>
        </w:rPr>
        <w:t xml:space="preserve"> </w:t>
      </w:r>
      <w:r w:rsidR="002B7302">
        <w:rPr>
          <w:bCs/>
        </w:rPr>
        <w:t>ROSE</w:t>
      </w:r>
    </w:p>
    <w:p w14:paraId="0EED3790" w14:textId="77777777" w:rsidR="000060FC" w:rsidRPr="000060FC" w:rsidRDefault="000060FC" w:rsidP="000060FC">
      <w:pPr>
        <w:spacing w:before="120"/>
      </w:pPr>
    </w:p>
    <w:p w14:paraId="3D7948EF" w14:textId="737865C0" w:rsidR="000060FC" w:rsidRPr="000060FC" w:rsidRDefault="002B7302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70EFC673" w14:textId="77777777" w:rsidR="000060FC" w:rsidRPr="000060FC" w:rsidRDefault="000060FC" w:rsidP="000060FC">
      <w:pPr>
        <w:spacing w:before="120"/>
        <w:ind w:firstLine="709"/>
      </w:pPr>
    </w:p>
    <w:p w14:paraId="399D0A83" w14:textId="726473F6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B7302">
        <w:t>CASTELNAUDARY</w:t>
      </w:r>
      <w:r w:rsidRPr="000060FC">
        <w:t xml:space="preserve">, </w:t>
      </w:r>
      <w:r w:rsidR="002B7302">
        <w:rPr>
          <w:bCs/>
        </w:rPr>
        <w:t>213</w:t>
      </w:r>
      <w:r w:rsidRPr="000060FC">
        <w:rPr>
          <w:bCs/>
        </w:rPr>
        <w:t xml:space="preserve"> </w:t>
      </w:r>
      <w:r w:rsidR="002B7302">
        <w:rPr>
          <w:bCs/>
        </w:rPr>
        <w:t xml:space="preserve">CHEMIN DES </w:t>
      </w:r>
      <w:proofErr w:type="gramStart"/>
      <w:r w:rsidR="002B7302">
        <w:rPr>
          <w:bCs/>
        </w:rPr>
        <w:t>PROTESTANTS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2B7302">
        <w:rPr>
          <w:iCs/>
        </w:rPr>
        <w:t>396</w:t>
      </w:r>
      <w:r w:rsidRPr="000060FC">
        <w:rPr>
          <w:iCs/>
        </w:rPr>
        <w:t xml:space="preserve">, section </w:t>
      </w:r>
      <w:r w:rsidR="002B7302">
        <w:rPr>
          <w:iCs/>
        </w:rPr>
        <w:t>AD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B7302">
        <w:t>30/09/2021</w:t>
      </w:r>
      <w:r w:rsidRPr="000060FC">
        <w:t>, veuillez trouver ci-joint au présent courrier :</w:t>
      </w:r>
    </w:p>
    <w:p w14:paraId="58A90A3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67FAF7B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21FEFA3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4DD28AD7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2125390B" w14:textId="26696E1A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B7302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2C0A13CB" w14:textId="77777777" w:rsidR="000060FC" w:rsidRPr="000060FC" w:rsidRDefault="000060FC" w:rsidP="000060FC">
      <w:pPr>
        <w:spacing w:before="240"/>
        <w:ind w:left="709"/>
      </w:pPr>
    </w:p>
    <w:p w14:paraId="19A62073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15379D1E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1934A5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A9889A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8E6C562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82F0D07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0013A9E0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43219" w14:textId="77777777" w:rsidR="009102FF" w:rsidRDefault="009102FF">
      <w:r>
        <w:separator/>
      </w:r>
    </w:p>
  </w:endnote>
  <w:endnote w:type="continuationSeparator" w:id="0">
    <w:p w14:paraId="13BD97C4" w14:textId="77777777" w:rsidR="009102FF" w:rsidRDefault="00910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0A3B4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2C5037D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7B2396BE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D28E" w14:textId="77777777" w:rsidR="009102FF" w:rsidRDefault="009102FF">
      <w:r>
        <w:separator/>
      </w:r>
    </w:p>
  </w:footnote>
  <w:footnote w:type="continuationSeparator" w:id="0">
    <w:p w14:paraId="28BBF444" w14:textId="77777777" w:rsidR="009102FF" w:rsidRDefault="009102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9102FF"/>
    <w:rsid w:val="000060FC"/>
    <w:rsid w:val="000445BA"/>
    <w:rsid w:val="00165F7E"/>
    <w:rsid w:val="002463C1"/>
    <w:rsid w:val="002B5E55"/>
    <w:rsid w:val="002B7302"/>
    <w:rsid w:val="003F1ED7"/>
    <w:rsid w:val="00493659"/>
    <w:rsid w:val="00596BD2"/>
    <w:rsid w:val="006566AA"/>
    <w:rsid w:val="006B5C30"/>
    <w:rsid w:val="00713659"/>
    <w:rsid w:val="009102FF"/>
    <w:rsid w:val="009521D0"/>
    <w:rsid w:val="0099710A"/>
    <w:rsid w:val="00A02D99"/>
    <w:rsid w:val="00A105E0"/>
    <w:rsid w:val="00A14C9E"/>
    <w:rsid w:val="00C125B8"/>
    <w:rsid w:val="00C14575"/>
    <w:rsid w:val="00D47664"/>
    <w:rsid w:val="00D6792F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B6A617"/>
  <w15:chartTrackingRefBased/>
  <w15:docId w15:val="{14F76044-A0A8-46D1-993D-D4A4CD900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2021-10-01T08:41:00Z</cp:lastPrinted>
  <dcterms:created xsi:type="dcterms:W3CDTF">2021-10-01T08:40:00Z</dcterms:created>
  <dcterms:modified xsi:type="dcterms:W3CDTF">2021-10-01T08:42:00Z</dcterms:modified>
</cp:coreProperties>
</file>