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4A722E15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7A5D2D3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93473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7C5AE8C" w14:textId="77777777" w:rsidR="00232AEC" w:rsidRDefault="00232AE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B3BD3B0" w14:textId="77777777" w:rsidR="00232AEC" w:rsidRDefault="00232AE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5C256E7" w14:textId="77777777" w:rsidR="00232AEC" w:rsidRDefault="00232AE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F95BF93" w14:textId="03C2AD32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32AEC">
              <w:rPr>
                <w:rFonts w:ascii="Arial" w:hAnsi="Arial"/>
                <w:noProof/>
              </w:rPr>
              <w:t>mercredi 29 septembre 2021</w:t>
            </w:r>
            <w:r>
              <w:rPr>
                <w:rFonts w:ascii="Arial" w:hAnsi="Arial"/>
              </w:rPr>
              <w:fldChar w:fldCharType="end"/>
            </w:r>
          </w:p>
          <w:p w14:paraId="7EE3127C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8492611" w14:textId="58DC3221" w:rsidR="0015688F" w:rsidRDefault="009A5F4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GUILHEMAT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BERTRAND</w:t>
            </w:r>
          </w:p>
          <w:p w14:paraId="5946404D" w14:textId="6D199DDD" w:rsidR="0015688F" w:rsidRDefault="009A5F4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LASBORDES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771DB9EA" w14:textId="7BB6910A" w:rsidR="0015688F" w:rsidRDefault="009A5F4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14:paraId="10F1C76F" w14:textId="77777777" w:rsidR="00232AEC" w:rsidRDefault="00232AEC" w:rsidP="0015688F">
      <w:pPr>
        <w:pStyle w:val="Commentaire"/>
        <w:rPr>
          <w:rFonts w:ascii="Arial" w:hAnsi="Arial"/>
          <w:i/>
          <w:u w:val="single"/>
        </w:rPr>
      </w:pPr>
    </w:p>
    <w:p w14:paraId="17179FCD" w14:textId="77777777" w:rsidR="00232AEC" w:rsidRDefault="00232AEC" w:rsidP="0015688F">
      <w:pPr>
        <w:pStyle w:val="Commentaire"/>
        <w:rPr>
          <w:rFonts w:ascii="Arial" w:hAnsi="Arial"/>
          <w:i/>
          <w:u w:val="single"/>
        </w:rPr>
      </w:pPr>
    </w:p>
    <w:p w14:paraId="210C97D4" w14:textId="77777777" w:rsidR="00232AEC" w:rsidRDefault="00232AEC" w:rsidP="0015688F">
      <w:pPr>
        <w:pStyle w:val="Commentaire"/>
        <w:rPr>
          <w:rFonts w:ascii="Arial" w:hAnsi="Arial"/>
          <w:i/>
          <w:u w:val="single"/>
        </w:rPr>
      </w:pPr>
    </w:p>
    <w:p w14:paraId="195EC102" w14:textId="005A3E1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31F3A59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400E5341" w14:textId="6E854D73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A5F4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A5F44">
        <w:rPr>
          <w:rFonts w:ascii="Arial" w:hAnsi="Arial"/>
          <w:bCs/>
        </w:rPr>
        <w:t>GUILHEMAT</w:t>
      </w:r>
      <w:r>
        <w:rPr>
          <w:rFonts w:ascii="Arial" w:hAnsi="Arial"/>
          <w:bCs/>
        </w:rPr>
        <w:t xml:space="preserve"> </w:t>
      </w:r>
      <w:r w:rsidR="009A5F44">
        <w:rPr>
          <w:rFonts w:ascii="Arial" w:hAnsi="Arial"/>
          <w:bCs/>
        </w:rPr>
        <w:t>BERTRAND</w:t>
      </w:r>
    </w:p>
    <w:p w14:paraId="009CC62D" w14:textId="77777777" w:rsidR="0015688F" w:rsidRDefault="0015688F" w:rsidP="0015688F">
      <w:pPr>
        <w:pStyle w:val="Commentaire"/>
        <w:rPr>
          <w:rFonts w:ascii="Arial" w:hAnsi="Arial"/>
        </w:rPr>
      </w:pPr>
    </w:p>
    <w:p w14:paraId="196B4C7F" w14:textId="120B5A0B" w:rsidR="0015688F" w:rsidRDefault="009A5F4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446254B1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0B57E441" w14:textId="4D1B4D28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A5F4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A5F44">
        <w:rPr>
          <w:rFonts w:ascii="Arial" w:hAnsi="Arial"/>
          <w:bCs/>
        </w:rPr>
        <w:t>GUILHEMAT</w:t>
      </w:r>
      <w:r>
        <w:rPr>
          <w:rFonts w:ascii="Arial" w:hAnsi="Arial"/>
          <w:bCs/>
        </w:rPr>
        <w:t xml:space="preserve"> </w:t>
      </w:r>
      <w:r w:rsidR="009A5F44">
        <w:rPr>
          <w:rFonts w:ascii="Arial" w:hAnsi="Arial"/>
          <w:bCs/>
        </w:rPr>
        <w:t>BERTRAND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A5F44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A5F44">
        <w:rPr>
          <w:rFonts w:ascii="Arial" w:hAnsi="Arial"/>
          <w:iCs/>
        </w:rPr>
        <w:t>149</w:t>
      </w:r>
      <w:r>
        <w:rPr>
          <w:rFonts w:ascii="Arial" w:hAnsi="Arial"/>
          <w:iCs/>
        </w:rPr>
        <w:t xml:space="preserve">, section </w:t>
      </w:r>
      <w:r w:rsidR="009A5F4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45DC5A9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318C4FE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6EE27D8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01F7773F" w14:textId="647C81F7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A5F4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DA66A75" w14:textId="77777777" w:rsidR="0015688F" w:rsidRDefault="0015688F" w:rsidP="0015688F">
      <w:pPr>
        <w:ind w:left="5670"/>
        <w:rPr>
          <w:rFonts w:cs="Arial"/>
          <w:bCs/>
        </w:rPr>
      </w:pPr>
    </w:p>
    <w:p w14:paraId="444EB152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19F564B8" w14:textId="77777777" w:rsidR="00780188" w:rsidRDefault="00780188" w:rsidP="009641BF">
      <w:pPr>
        <w:pStyle w:val="Retraitcorpsdetexte"/>
        <w:ind w:firstLine="702"/>
        <w:jc w:val="both"/>
      </w:pPr>
    </w:p>
    <w:p w14:paraId="762596B8" w14:textId="77777777" w:rsidR="00780188" w:rsidRDefault="00780188" w:rsidP="009641BF">
      <w:pPr>
        <w:pStyle w:val="Retraitcorpsdetexte"/>
        <w:ind w:firstLine="702"/>
        <w:jc w:val="both"/>
      </w:pPr>
    </w:p>
    <w:p w14:paraId="1B1413AC" w14:textId="77777777" w:rsidR="00780188" w:rsidRDefault="00780188" w:rsidP="009641BF">
      <w:pPr>
        <w:pStyle w:val="Retraitcorpsdetexte"/>
        <w:ind w:firstLine="702"/>
        <w:jc w:val="both"/>
      </w:pPr>
    </w:p>
    <w:p w14:paraId="6C4366A7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70C60535" w14:textId="77777777" w:rsidR="00224910" w:rsidRDefault="00224910" w:rsidP="00AE2A88">
      <w:pPr>
        <w:ind w:left="5670"/>
      </w:pPr>
    </w:p>
    <w:p w14:paraId="77C2BBDC" w14:textId="77777777" w:rsidR="00243875" w:rsidRDefault="00243875" w:rsidP="0015688F"/>
    <w:p w14:paraId="04ADDFA3" w14:textId="77777777" w:rsidR="00243875" w:rsidRDefault="00243875" w:rsidP="0015688F"/>
    <w:p w14:paraId="1D69154F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36327CD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B5208B1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DFAD4D6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C4000B8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AC40F2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E85225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483CDD5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F7C36E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524358F" w14:textId="77777777" w:rsidR="0015688F" w:rsidRDefault="0015688F" w:rsidP="0015688F">
      <w:pPr>
        <w:jc w:val="left"/>
        <w:rPr>
          <w:rFonts w:cs="Arial"/>
          <w:bCs/>
        </w:rPr>
      </w:pPr>
    </w:p>
    <w:p w14:paraId="49277ED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B39304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BFD120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6A90C9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E545D8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5952D7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6FDAF6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D3FE534" w14:textId="1F6236FD" w:rsidR="0015688F" w:rsidRDefault="009A5F4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GUILHEMAT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14:paraId="2748D85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0A0D415" w14:textId="44E0B764" w:rsidR="0015688F" w:rsidRDefault="009A5F4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L'ESPITALET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24F4E5E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2237759" w14:textId="040366C1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A5F44">
        <w:rPr>
          <w:rFonts w:ascii="Arial" w:hAnsi="Arial"/>
          <w:iCs/>
        </w:rPr>
        <w:t>149</w:t>
      </w:r>
      <w:r>
        <w:rPr>
          <w:rFonts w:ascii="Arial" w:hAnsi="Arial"/>
          <w:iCs/>
        </w:rPr>
        <w:t xml:space="preserve">, section </w:t>
      </w:r>
      <w:r w:rsidR="009A5F4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05A67B4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ED44CD9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1951CEB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0830F0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EE561F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0EBADA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C70A0C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429FA1A5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7D3C67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27249A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57F836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7DFC44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4E79BFC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FBFAD1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75FCC6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1317A1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22582B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413C54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584DE4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54F682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25BD32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7C1168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5890C5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5AAFEE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C02D96F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45C6385" w14:textId="75137F41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32AEC">
              <w:rPr>
                <w:rFonts w:cs="Arial"/>
                <w:bCs/>
                <w:noProof/>
              </w:rPr>
              <w:t>mercredi 29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2762CA3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3F5A011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10A6319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16889565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0D7F8F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876FB30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78F4A0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F172C4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70B96A8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D5E59D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108FF07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12C58FA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17A89AEB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504D14B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3A4BE3BE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E68590D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0C6CB69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1A6363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079E67F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F8C50C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4DDF7CC" w14:textId="77777777" w:rsidR="0015688F" w:rsidRDefault="0015688F" w:rsidP="0015688F">
      <w:pPr>
        <w:jc w:val="left"/>
        <w:rPr>
          <w:rFonts w:cs="Arial"/>
          <w:bCs/>
        </w:rPr>
      </w:pPr>
    </w:p>
    <w:p w14:paraId="327826E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6782A1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AF31EC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BF0862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55708B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6F6351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E5E85D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B40AF6B" w14:textId="76AA42CF" w:rsidR="0015688F" w:rsidRDefault="009A5F4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GUILHEMAT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14:paraId="6B96657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3BED4DB" w14:textId="5E84D12C" w:rsidR="0015688F" w:rsidRDefault="009A5F4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L'ESPITALET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4AF8949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D689C07" w14:textId="603B1BE5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A5F44">
        <w:rPr>
          <w:rFonts w:ascii="Arial" w:hAnsi="Arial"/>
          <w:iCs/>
        </w:rPr>
        <w:t>149</w:t>
      </w:r>
      <w:r>
        <w:rPr>
          <w:rFonts w:ascii="Arial" w:hAnsi="Arial"/>
          <w:iCs/>
        </w:rPr>
        <w:t xml:space="preserve">, section </w:t>
      </w:r>
      <w:r w:rsidR="009A5F4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71367D1A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26A3000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EC05D05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4BD6DA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22525B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623D8B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83D76B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22A70B02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8FF1D1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E0C15C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0AC815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4EB68E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623845D" w14:textId="57382A09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32AEC">
              <w:rPr>
                <w:rFonts w:cs="Arial"/>
                <w:bCs/>
                <w:noProof/>
              </w:rPr>
              <w:t>mercredi 29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6B99AA9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13255A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30C7F46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17B5C3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48DDA19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0F4C50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937EB99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15613B1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E3E2F3D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7D5E090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B8CCEA0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3DF807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04FC20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ED43360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DC3F51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19E601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3D8A83F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9BB4F9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51E8C0AC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22CDE" w14:textId="77777777" w:rsidR="00510DB4" w:rsidRDefault="00510DB4">
      <w:r>
        <w:separator/>
      </w:r>
    </w:p>
  </w:endnote>
  <w:endnote w:type="continuationSeparator" w:id="0">
    <w:p w14:paraId="742E9773" w14:textId="77777777" w:rsidR="00510DB4" w:rsidRDefault="0051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47791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2BBC720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FB5EC" w14:textId="77777777" w:rsidR="00510DB4" w:rsidRDefault="00510DB4">
      <w:r>
        <w:separator/>
      </w:r>
    </w:p>
  </w:footnote>
  <w:footnote w:type="continuationSeparator" w:id="0">
    <w:p w14:paraId="441307E4" w14:textId="77777777" w:rsidR="00510DB4" w:rsidRDefault="0051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CE401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EC3DC86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DB4"/>
    <w:rsid w:val="000325F5"/>
    <w:rsid w:val="00110A76"/>
    <w:rsid w:val="0015688F"/>
    <w:rsid w:val="00224910"/>
    <w:rsid w:val="00232AEC"/>
    <w:rsid w:val="00243875"/>
    <w:rsid w:val="00280E8D"/>
    <w:rsid w:val="00330661"/>
    <w:rsid w:val="00336732"/>
    <w:rsid w:val="00361FA1"/>
    <w:rsid w:val="00510DB4"/>
    <w:rsid w:val="005A0FA8"/>
    <w:rsid w:val="00780188"/>
    <w:rsid w:val="008C28E3"/>
    <w:rsid w:val="008E019E"/>
    <w:rsid w:val="0090446F"/>
    <w:rsid w:val="009641BF"/>
    <w:rsid w:val="00965A31"/>
    <w:rsid w:val="009A5F44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489C23"/>
  <w15:chartTrackingRefBased/>
  <w15:docId w15:val="{C601E8D9-582A-40D9-A29B-E629C55C4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813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2021-09-29T11:33:00Z</cp:lastPrinted>
  <dcterms:created xsi:type="dcterms:W3CDTF">2021-09-29T11:33:00Z</dcterms:created>
  <dcterms:modified xsi:type="dcterms:W3CDTF">2021-09-29T11:34:00Z</dcterms:modified>
</cp:coreProperties>
</file>