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3C8F94E1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D8BB7C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6B3CA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87737CD" w14:textId="77777777" w:rsidR="00895308" w:rsidRDefault="008953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C819BCC" w14:textId="77777777" w:rsidR="00895308" w:rsidRDefault="008953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0F6DA5E" w14:textId="77777777" w:rsidR="00895308" w:rsidRDefault="008953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416DBA3" w14:textId="4D0D5EA6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5308">
              <w:rPr>
                <w:rFonts w:ascii="Arial" w:hAnsi="Arial"/>
                <w:noProof/>
              </w:rPr>
              <w:t>jeudi 30 septembre 2021</w:t>
            </w:r>
            <w:r>
              <w:rPr>
                <w:rFonts w:ascii="Arial" w:hAnsi="Arial"/>
              </w:rPr>
              <w:fldChar w:fldCharType="end"/>
            </w:r>
          </w:p>
          <w:p w14:paraId="6BF4BD7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715D32E" w14:textId="62701858" w:rsidR="0015688F" w:rsidRDefault="008271F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SEVTALIE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0B5347E2" w14:textId="635F5F49" w:rsidR="0015688F" w:rsidRDefault="008271F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LA MOTTE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4F9571C" w14:textId="199AE830" w:rsidR="0015688F" w:rsidRDefault="008271F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BRUGAIROLLES</w:t>
            </w:r>
          </w:p>
        </w:tc>
      </w:tr>
    </w:tbl>
    <w:p w14:paraId="3633A6E2" w14:textId="77777777" w:rsidR="00895308" w:rsidRDefault="00895308" w:rsidP="0015688F">
      <w:pPr>
        <w:pStyle w:val="Commentaire"/>
        <w:rPr>
          <w:rFonts w:ascii="Arial" w:hAnsi="Arial"/>
          <w:i/>
          <w:u w:val="single"/>
        </w:rPr>
      </w:pPr>
    </w:p>
    <w:p w14:paraId="713E64F3" w14:textId="77777777" w:rsidR="00895308" w:rsidRDefault="00895308" w:rsidP="0015688F">
      <w:pPr>
        <w:pStyle w:val="Commentaire"/>
        <w:rPr>
          <w:rFonts w:ascii="Arial" w:hAnsi="Arial"/>
          <w:i/>
          <w:u w:val="single"/>
        </w:rPr>
      </w:pPr>
    </w:p>
    <w:p w14:paraId="64BF6789" w14:textId="77777777" w:rsidR="00895308" w:rsidRDefault="00895308" w:rsidP="0015688F">
      <w:pPr>
        <w:pStyle w:val="Commentaire"/>
        <w:rPr>
          <w:rFonts w:ascii="Arial" w:hAnsi="Arial"/>
          <w:i/>
          <w:u w:val="single"/>
        </w:rPr>
      </w:pPr>
    </w:p>
    <w:p w14:paraId="6B4F4F0E" w14:textId="01B3AB4D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C98CBB0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CCB05A9" w14:textId="29C396E8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71F0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8271F0">
        <w:rPr>
          <w:rFonts w:ascii="Arial" w:hAnsi="Arial"/>
          <w:bCs/>
        </w:rPr>
        <w:t>SEVTALIE</w:t>
      </w:r>
      <w:r>
        <w:rPr>
          <w:rFonts w:ascii="Arial" w:hAnsi="Arial"/>
          <w:bCs/>
        </w:rPr>
        <w:t xml:space="preserve"> </w:t>
      </w:r>
    </w:p>
    <w:p w14:paraId="43A525B9" w14:textId="77777777" w:rsidR="0015688F" w:rsidRDefault="0015688F" w:rsidP="0015688F">
      <w:pPr>
        <w:pStyle w:val="Commentaire"/>
        <w:rPr>
          <w:rFonts w:ascii="Arial" w:hAnsi="Arial"/>
        </w:rPr>
      </w:pPr>
    </w:p>
    <w:p w14:paraId="31A4F177" w14:textId="248B80AE" w:rsidR="0015688F" w:rsidRDefault="008271F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14:paraId="1FD0321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11F016A" w14:textId="2267086A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271F0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proofErr w:type="gramStart"/>
      <w:r w:rsidR="008271F0">
        <w:rPr>
          <w:rFonts w:ascii="Arial" w:hAnsi="Arial"/>
          <w:bCs/>
        </w:rPr>
        <w:t>SEVTALIE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>sur</w:t>
      </w:r>
      <w:proofErr w:type="gramEnd"/>
      <w:r>
        <w:rPr>
          <w:rFonts w:ascii="Arial" w:hAnsi="Arial"/>
        </w:rPr>
        <w:t xml:space="preserve"> la commune de </w:t>
      </w:r>
      <w:r w:rsidR="008271F0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271F0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8271F0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14:paraId="6D85FD8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85CCCF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2B30B36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65EE6FD" w14:textId="3F8B5231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71F0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1D01B5B" w14:textId="77777777" w:rsidR="0015688F" w:rsidRDefault="0015688F" w:rsidP="0015688F">
      <w:pPr>
        <w:ind w:left="5670"/>
        <w:rPr>
          <w:rFonts w:cs="Arial"/>
          <w:bCs/>
        </w:rPr>
      </w:pPr>
    </w:p>
    <w:p w14:paraId="27B6225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14F3002" w14:textId="77777777" w:rsidR="00780188" w:rsidRDefault="00780188" w:rsidP="009641BF">
      <w:pPr>
        <w:pStyle w:val="Retraitcorpsdetexte"/>
        <w:ind w:firstLine="702"/>
        <w:jc w:val="both"/>
      </w:pPr>
    </w:p>
    <w:p w14:paraId="25F17826" w14:textId="77777777" w:rsidR="00780188" w:rsidRDefault="00780188" w:rsidP="009641BF">
      <w:pPr>
        <w:pStyle w:val="Retraitcorpsdetexte"/>
        <w:ind w:firstLine="702"/>
        <w:jc w:val="both"/>
      </w:pPr>
    </w:p>
    <w:p w14:paraId="3B9AFEDB" w14:textId="77777777" w:rsidR="00780188" w:rsidRDefault="00780188" w:rsidP="009641BF">
      <w:pPr>
        <w:pStyle w:val="Retraitcorpsdetexte"/>
        <w:ind w:firstLine="702"/>
        <w:jc w:val="both"/>
      </w:pPr>
    </w:p>
    <w:p w14:paraId="442FE21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C02421B" w14:textId="77777777" w:rsidR="00224910" w:rsidRDefault="00224910" w:rsidP="00AE2A88">
      <w:pPr>
        <w:ind w:left="5670"/>
      </w:pPr>
    </w:p>
    <w:p w14:paraId="7DAF0243" w14:textId="77777777" w:rsidR="00243875" w:rsidRDefault="00243875" w:rsidP="0015688F"/>
    <w:p w14:paraId="3DF6B94E" w14:textId="77777777" w:rsidR="00243875" w:rsidRDefault="00243875" w:rsidP="0015688F"/>
    <w:p w14:paraId="3D2FADA4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9255148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84EF8DA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7AC15CA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A7913F7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FCCD00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F55A11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311D5A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E3D7F7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8ADA520" w14:textId="77777777" w:rsidR="0015688F" w:rsidRDefault="0015688F" w:rsidP="0015688F">
      <w:pPr>
        <w:jc w:val="left"/>
        <w:rPr>
          <w:rFonts w:cs="Arial"/>
          <w:bCs/>
        </w:rPr>
      </w:pPr>
    </w:p>
    <w:p w14:paraId="48A4A5F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F802A2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2DD2AA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9BAFDE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5AB2C3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2CCBE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3C0C9D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60C1141" w14:textId="1BDBE44C" w:rsidR="0015688F" w:rsidRDefault="008271F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SEVTALIE</w:t>
      </w:r>
      <w:r w:rsidR="0015688F">
        <w:rPr>
          <w:rFonts w:ascii="Arial" w:hAnsi="Arial"/>
          <w:bCs/>
        </w:rPr>
        <w:t xml:space="preserve"> </w:t>
      </w:r>
    </w:p>
    <w:p w14:paraId="67FEB46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15BE784" w14:textId="0A9839AA" w:rsidR="0015688F" w:rsidRDefault="008271F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MASQUIERE SUD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2DCD7A2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ED3599F" w14:textId="0DDFB73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71F0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8271F0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14:paraId="4D21F87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B46911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D38728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98F4D3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992D19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0802D3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053147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07A073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E43B99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732E85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70717D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62A69C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429970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A93617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30F43C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A948C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8598F0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ED1A54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BDD66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CD6155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FC82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11D58B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DE2512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E50472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8C71C15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98D14D6" w14:textId="12E2A96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5308">
              <w:rPr>
                <w:rFonts w:cs="Arial"/>
                <w:bCs/>
                <w:noProof/>
              </w:rPr>
              <w:t>jeudi 30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3465535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E3A5B1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FC637B6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254023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BE6655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0CB185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A70C77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3A143F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CB896B2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522616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47315E1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E1B373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3002C4D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C4A4937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8B0451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1FFA241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D564E6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30AC33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EF03A9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103DD3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8E7B2B3" w14:textId="77777777" w:rsidR="0015688F" w:rsidRDefault="0015688F" w:rsidP="0015688F">
      <w:pPr>
        <w:jc w:val="left"/>
        <w:rPr>
          <w:rFonts w:cs="Arial"/>
          <w:bCs/>
        </w:rPr>
      </w:pPr>
    </w:p>
    <w:p w14:paraId="4BBF503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5747FD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158D6E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8397BE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052AC1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EA125D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736162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0FDB177" w14:textId="63ABF334" w:rsidR="0015688F" w:rsidRDefault="008271F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SEVTALIE</w:t>
      </w:r>
      <w:r w:rsidR="0015688F">
        <w:rPr>
          <w:rFonts w:ascii="Arial" w:hAnsi="Arial"/>
          <w:bCs/>
        </w:rPr>
        <w:t xml:space="preserve"> </w:t>
      </w:r>
    </w:p>
    <w:p w14:paraId="1F8DD20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EBF78C4" w14:textId="55BB727C" w:rsidR="0015688F" w:rsidRDefault="008271F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MASQUIERE SUD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3288BFD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334B259" w14:textId="73FFBCA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71F0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8271F0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14:paraId="57AADF9A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151023E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BCFE28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133603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AFEF6C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24DC6C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CCF604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55E424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AADBFF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6A937D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4D05BA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857A9C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619B213" w14:textId="54B5DC7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5308">
              <w:rPr>
                <w:rFonts w:cs="Arial"/>
                <w:bCs/>
                <w:noProof/>
              </w:rPr>
              <w:t>jeudi 30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02D1813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A5797B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D6414C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37F251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FBDA4D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9689CC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D53304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B6FA6E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562AB9B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C21B05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377519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83344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7A4B6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DABC207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13F59F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66A2C6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236013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CD9C7B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9CE9EED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E13C4" w14:textId="77777777" w:rsidR="00760E76" w:rsidRDefault="00760E76">
      <w:r>
        <w:separator/>
      </w:r>
    </w:p>
  </w:endnote>
  <w:endnote w:type="continuationSeparator" w:id="0">
    <w:p w14:paraId="1C4F74D7" w14:textId="77777777" w:rsidR="00760E76" w:rsidRDefault="0076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0105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89F92A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A3B96" w14:textId="77777777" w:rsidR="00760E76" w:rsidRDefault="00760E76">
      <w:r>
        <w:separator/>
      </w:r>
    </w:p>
  </w:footnote>
  <w:footnote w:type="continuationSeparator" w:id="0">
    <w:p w14:paraId="09B938E6" w14:textId="77777777" w:rsidR="00760E76" w:rsidRDefault="00760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443E9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DDDF724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E7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60E76"/>
    <w:rsid w:val="00780188"/>
    <w:rsid w:val="008271F0"/>
    <w:rsid w:val="0089530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F83127"/>
  <w15:chartTrackingRefBased/>
  <w15:docId w15:val="{9D64D252-BC58-4955-8BEB-47DD858B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793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2021-09-30T15:11:00Z</cp:lastPrinted>
  <dcterms:created xsi:type="dcterms:W3CDTF">2021-09-30T15:10:00Z</dcterms:created>
  <dcterms:modified xsi:type="dcterms:W3CDTF">2021-09-30T15:14:00Z</dcterms:modified>
</cp:coreProperties>
</file>