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0D132746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0CB8D083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3E99DC7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0EEB0B76" w14:textId="77777777" w:rsidR="004A2424" w:rsidRDefault="004A2424" w:rsidP="000060FC">
            <w:pPr>
              <w:spacing w:before="120"/>
              <w:ind w:left="2198"/>
              <w:jc w:val="left"/>
            </w:pPr>
          </w:p>
          <w:p w14:paraId="6DBB77B6" w14:textId="77777777" w:rsidR="004A2424" w:rsidRDefault="004A2424" w:rsidP="000060FC">
            <w:pPr>
              <w:spacing w:before="120"/>
              <w:ind w:left="2198"/>
              <w:jc w:val="left"/>
            </w:pPr>
          </w:p>
          <w:p w14:paraId="492D2F80" w14:textId="77777777" w:rsidR="004A2424" w:rsidRDefault="004A2424" w:rsidP="000060FC">
            <w:pPr>
              <w:spacing w:before="120"/>
              <w:ind w:left="2198"/>
              <w:jc w:val="left"/>
            </w:pPr>
          </w:p>
          <w:p w14:paraId="1A333219" w14:textId="77777777" w:rsidR="004A2424" w:rsidRDefault="004A2424" w:rsidP="000060FC">
            <w:pPr>
              <w:spacing w:before="120"/>
              <w:ind w:left="2198"/>
              <w:jc w:val="left"/>
            </w:pPr>
          </w:p>
          <w:p w14:paraId="2923F195" w14:textId="3A9A9A4A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A2424">
              <w:rPr>
                <w:noProof/>
              </w:rPr>
              <w:t>mardi 21 septembre 2021</w:t>
            </w:r>
            <w:r w:rsidRPr="000060FC">
              <w:fldChar w:fldCharType="end"/>
            </w:r>
          </w:p>
          <w:p w14:paraId="62F79940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4FBF07F6" w14:textId="77777777" w:rsidR="000060FC" w:rsidRPr="000060FC" w:rsidRDefault="0054534A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DE LA MOTTE SAINT PIERRE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PHILIPPE</w:t>
            </w:r>
          </w:p>
          <w:p w14:paraId="6EA14ECB" w14:textId="34B6274A" w:rsidR="000060FC" w:rsidRPr="000060FC" w:rsidRDefault="0054534A" w:rsidP="000060FC">
            <w:pPr>
              <w:spacing w:before="120"/>
              <w:ind w:left="2198"/>
              <w:jc w:val="left"/>
            </w:pPr>
            <w:r>
              <w:t>LE MALOU BAS</w:t>
            </w:r>
            <w:r w:rsidR="000060FC" w:rsidRPr="000060FC">
              <w:t xml:space="preserve"> </w:t>
            </w:r>
          </w:p>
          <w:p w14:paraId="3D58A733" w14:textId="25D06CC1" w:rsidR="000060FC" w:rsidRPr="000060FC" w:rsidRDefault="0054534A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LA POMAREDE</w:t>
            </w:r>
          </w:p>
        </w:tc>
      </w:tr>
    </w:tbl>
    <w:p w14:paraId="0C915238" w14:textId="77777777" w:rsidR="004A2424" w:rsidRDefault="004A2424" w:rsidP="000060FC">
      <w:pPr>
        <w:spacing w:before="120"/>
        <w:rPr>
          <w:i/>
          <w:u w:val="single"/>
        </w:rPr>
      </w:pPr>
    </w:p>
    <w:p w14:paraId="6B92080D" w14:textId="77777777" w:rsidR="004A2424" w:rsidRDefault="004A2424" w:rsidP="000060FC">
      <w:pPr>
        <w:spacing w:before="120"/>
        <w:rPr>
          <w:i/>
          <w:u w:val="single"/>
        </w:rPr>
      </w:pPr>
    </w:p>
    <w:p w14:paraId="61299529" w14:textId="77777777" w:rsidR="004A2424" w:rsidRDefault="004A2424" w:rsidP="000060FC">
      <w:pPr>
        <w:spacing w:before="120"/>
        <w:rPr>
          <w:i/>
          <w:u w:val="single"/>
        </w:rPr>
      </w:pPr>
    </w:p>
    <w:p w14:paraId="32D65071" w14:textId="5C4BC0A0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62D8D8BD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33FFB4C2" w14:textId="320160C7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54534A">
        <w:rPr>
          <w:bCs/>
        </w:rPr>
        <w:t>Monsieur</w:t>
      </w:r>
      <w:r w:rsidRPr="000060FC">
        <w:rPr>
          <w:bCs/>
        </w:rPr>
        <w:t xml:space="preserve"> </w:t>
      </w:r>
      <w:r w:rsidR="0054534A">
        <w:rPr>
          <w:bCs/>
        </w:rPr>
        <w:t>DE LA MOTTE SAINT PIERRE</w:t>
      </w:r>
      <w:r w:rsidRPr="000060FC">
        <w:rPr>
          <w:bCs/>
        </w:rPr>
        <w:t xml:space="preserve"> </w:t>
      </w:r>
      <w:r w:rsidR="0054534A">
        <w:rPr>
          <w:bCs/>
        </w:rPr>
        <w:t>PHILIPPE</w:t>
      </w:r>
    </w:p>
    <w:p w14:paraId="73C6581B" w14:textId="77777777" w:rsidR="000060FC" w:rsidRPr="000060FC" w:rsidRDefault="000060FC" w:rsidP="000060FC">
      <w:pPr>
        <w:spacing w:before="120"/>
      </w:pPr>
    </w:p>
    <w:p w14:paraId="1B2EF7A6" w14:textId="31EFD57D" w:rsidR="000060FC" w:rsidRPr="000060FC" w:rsidRDefault="0054534A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73DF6E3F" w14:textId="77777777" w:rsidR="000060FC" w:rsidRPr="000060FC" w:rsidRDefault="000060FC" w:rsidP="000060FC">
      <w:pPr>
        <w:spacing w:before="120"/>
        <w:ind w:firstLine="709"/>
      </w:pPr>
    </w:p>
    <w:p w14:paraId="5D956A02" w14:textId="5CECB6CA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54534A">
        <w:t>LA POMAREDE</w:t>
      </w:r>
      <w:r w:rsidRPr="000060FC">
        <w:t xml:space="preserve">, </w:t>
      </w:r>
      <w:r w:rsidR="0054534A">
        <w:rPr>
          <w:bCs/>
        </w:rPr>
        <w:t xml:space="preserve">LE MALOU </w:t>
      </w:r>
      <w:proofErr w:type="gramStart"/>
      <w:r w:rsidR="0054534A">
        <w:rPr>
          <w:bCs/>
        </w:rPr>
        <w:t>BAS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54534A">
        <w:rPr>
          <w:iCs/>
        </w:rPr>
        <w:t>721</w:t>
      </w:r>
      <w:r w:rsidRPr="000060FC">
        <w:rPr>
          <w:iCs/>
        </w:rPr>
        <w:t xml:space="preserve">, section </w:t>
      </w:r>
      <w:r w:rsidR="0054534A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54534A">
        <w:t>21/09/2021</w:t>
      </w:r>
      <w:r w:rsidRPr="000060FC">
        <w:t>, veuillez trouver ci-joint au présent courrier :</w:t>
      </w:r>
    </w:p>
    <w:p w14:paraId="4810CA22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47275A69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4BC442BD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43412946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35D92963" w14:textId="62B7E3B2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54534A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67159554" w14:textId="77777777" w:rsidR="000060FC" w:rsidRPr="000060FC" w:rsidRDefault="000060FC" w:rsidP="000060FC">
      <w:pPr>
        <w:spacing w:before="240"/>
        <w:ind w:left="709"/>
      </w:pPr>
    </w:p>
    <w:p w14:paraId="420E939A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44415DDA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1ABA450C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6F79075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26DD410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A6D3186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6A118EA2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4FD60" w14:textId="77777777" w:rsidR="00C204D0" w:rsidRDefault="00C204D0">
      <w:r>
        <w:separator/>
      </w:r>
    </w:p>
  </w:endnote>
  <w:endnote w:type="continuationSeparator" w:id="0">
    <w:p w14:paraId="68496BD8" w14:textId="77777777" w:rsidR="00C204D0" w:rsidRDefault="00C20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87788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3A1E65D6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3B359CE2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523BD" w14:textId="77777777" w:rsidR="00C204D0" w:rsidRDefault="00C204D0">
      <w:r>
        <w:separator/>
      </w:r>
    </w:p>
  </w:footnote>
  <w:footnote w:type="continuationSeparator" w:id="0">
    <w:p w14:paraId="679BAE2C" w14:textId="77777777" w:rsidR="00C204D0" w:rsidRDefault="00C204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C204D0"/>
    <w:rsid w:val="000060FC"/>
    <w:rsid w:val="000445BA"/>
    <w:rsid w:val="00165F7E"/>
    <w:rsid w:val="002463C1"/>
    <w:rsid w:val="002B5E55"/>
    <w:rsid w:val="003F1ED7"/>
    <w:rsid w:val="00493659"/>
    <w:rsid w:val="004A2424"/>
    <w:rsid w:val="0054534A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C204D0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BC74D1"/>
  <w15:chartTrackingRefBased/>
  <w15:docId w15:val="{941F08BE-579E-4EA6-B404-8B3996C9A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2021-09-21T08:46:00Z</cp:lastPrinted>
  <dcterms:created xsi:type="dcterms:W3CDTF">2021-09-21T08:45:00Z</dcterms:created>
  <dcterms:modified xsi:type="dcterms:W3CDTF">2021-09-21T08:47:00Z</dcterms:modified>
</cp:coreProperties>
</file>