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30654D3B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124110B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10EEB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9F014C9" w14:textId="77777777" w:rsidR="00AA4476" w:rsidRDefault="00AA447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5AC3544" w14:textId="77777777" w:rsidR="00AA4476" w:rsidRDefault="00AA447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B569E98" w14:textId="77777777" w:rsidR="00AA4476" w:rsidRDefault="00AA447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FAEB454" w14:textId="70C61630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A4476">
              <w:rPr>
                <w:rFonts w:ascii="Arial" w:hAnsi="Arial"/>
                <w:noProof/>
              </w:rPr>
              <w:t>mardi 28 décembre 2021</w:t>
            </w:r>
            <w:r>
              <w:rPr>
                <w:rFonts w:ascii="Arial" w:hAnsi="Arial"/>
              </w:rPr>
              <w:fldChar w:fldCharType="end"/>
            </w:r>
          </w:p>
          <w:p w14:paraId="2C48D27C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0BF9BF8" w14:textId="2DDAAEEC" w:rsidR="0015688F" w:rsidRDefault="005E0C6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MOTTE SAINT PIERRE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AXELLE</w:t>
            </w:r>
          </w:p>
          <w:p w14:paraId="51CF200E" w14:textId="2AC95CAC" w:rsidR="0015688F" w:rsidRDefault="005E0C6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MALOU BAS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20DA450" w14:textId="1A20A3C4" w:rsidR="0015688F" w:rsidRDefault="005E0C6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POMAREDE</w:t>
            </w:r>
          </w:p>
        </w:tc>
      </w:tr>
    </w:tbl>
    <w:p w14:paraId="74FD3349" w14:textId="77777777" w:rsidR="00AA4476" w:rsidRDefault="00AA4476" w:rsidP="0015688F">
      <w:pPr>
        <w:pStyle w:val="Commentaire"/>
        <w:rPr>
          <w:rFonts w:ascii="Arial" w:hAnsi="Arial"/>
          <w:i/>
          <w:u w:val="single"/>
        </w:rPr>
      </w:pPr>
    </w:p>
    <w:p w14:paraId="536DEE4D" w14:textId="77777777" w:rsidR="00AA4476" w:rsidRDefault="00AA4476" w:rsidP="0015688F">
      <w:pPr>
        <w:pStyle w:val="Commentaire"/>
        <w:rPr>
          <w:rFonts w:ascii="Arial" w:hAnsi="Arial"/>
          <w:i/>
          <w:u w:val="single"/>
        </w:rPr>
      </w:pPr>
    </w:p>
    <w:p w14:paraId="51B0C4D7" w14:textId="77777777" w:rsidR="00AA4476" w:rsidRDefault="00AA4476" w:rsidP="0015688F">
      <w:pPr>
        <w:pStyle w:val="Commentaire"/>
        <w:rPr>
          <w:rFonts w:ascii="Arial" w:hAnsi="Arial"/>
          <w:i/>
          <w:u w:val="single"/>
        </w:rPr>
      </w:pPr>
    </w:p>
    <w:p w14:paraId="3950A4CE" w14:textId="3B5BF41D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5CF3A8A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5A05B9D1" w14:textId="3732ED7D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E0C6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E0C66">
        <w:rPr>
          <w:rFonts w:ascii="Arial" w:hAnsi="Arial"/>
          <w:bCs/>
        </w:rPr>
        <w:t>DE LA MOTTE SAINT PIERRE</w:t>
      </w:r>
      <w:r>
        <w:rPr>
          <w:rFonts w:ascii="Arial" w:hAnsi="Arial"/>
          <w:bCs/>
        </w:rPr>
        <w:t xml:space="preserve"> </w:t>
      </w:r>
      <w:r w:rsidR="005E0C66">
        <w:rPr>
          <w:rFonts w:ascii="Arial" w:hAnsi="Arial"/>
          <w:bCs/>
        </w:rPr>
        <w:t>AXELLE</w:t>
      </w:r>
    </w:p>
    <w:p w14:paraId="28B6602B" w14:textId="77777777" w:rsidR="0015688F" w:rsidRDefault="0015688F" w:rsidP="0015688F">
      <w:pPr>
        <w:pStyle w:val="Commentaire"/>
        <w:rPr>
          <w:rFonts w:ascii="Arial" w:hAnsi="Arial"/>
        </w:rPr>
      </w:pPr>
    </w:p>
    <w:p w14:paraId="779411E8" w14:textId="66C57463" w:rsidR="0015688F" w:rsidRDefault="005E0C6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067FEBA5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747FBDE1" w14:textId="33A5C944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E0C6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E0C66">
        <w:rPr>
          <w:rFonts w:ascii="Arial" w:hAnsi="Arial"/>
          <w:bCs/>
        </w:rPr>
        <w:t>DE LA MOTTE SAINT PIERRE</w:t>
      </w:r>
      <w:r>
        <w:rPr>
          <w:rFonts w:ascii="Arial" w:hAnsi="Arial"/>
          <w:bCs/>
        </w:rPr>
        <w:t xml:space="preserve"> </w:t>
      </w:r>
      <w:r w:rsidR="005E0C66">
        <w:rPr>
          <w:rFonts w:ascii="Arial" w:hAnsi="Arial"/>
          <w:bCs/>
        </w:rPr>
        <w:t>AXELLE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E0C66">
        <w:rPr>
          <w:rFonts w:ascii="Arial" w:hAnsi="Arial"/>
        </w:rPr>
        <w:t>LA POMAREDE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E0C66">
        <w:rPr>
          <w:rFonts w:ascii="Arial" w:hAnsi="Arial"/>
          <w:iCs/>
        </w:rPr>
        <w:t>721</w:t>
      </w:r>
      <w:r>
        <w:rPr>
          <w:rFonts w:ascii="Arial" w:hAnsi="Arial"/>
          <w:iCs/>
        </w:rPr>
        <w:t xml:space="preserve">, section </w:t>
      </w:r>
      <w:r w:rsidR="005E0C6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63A44FA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318FCD1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4BC0A5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6CE60977" w14:textId="461949DA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E0C6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006144A" w14:textId="77777777" w:rsidR="0015688F" w:rsidRDefault="0015688F" w:rsidP="0015688F">
      <w:pPr>
        <w:ind w:left="5670"/>
        <w:rPr>
          <w:rFonts w:cs="Arial"/>
          <w:bCs/>
        </w:rPr>
      </w:pPr>
    </w:p>
    <w:p w14:paraId="144530AE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3D6935DD" w14:textId="77777777" w:rsidR="00780188" w:rsidRDefault="00780188" w:rsidP="009641BF">
      <w:pPr>
        <w:pStyle w:val="Retraitcorpsdetexte"/>
        <w:ind w:firstLine="702"/>
        <w:jc w:val="both"/>
      </w:pPr>
    </w:p>
    <w:p w14:paraId="08443109" w14:textId="77777777" w:rsidR="00780188" w:rsidRDefault="00780188" w:rsidP="009641BF">
      <w:pPr>
        <w:pStyle w:val="Retraitcorpsdetexte"/>
        <w:ind w:firstLine="702"/>
        <w:jc w:val="both"/>
      </w:pPr>
    </w:p>
    <w:p w14:paraId="3B19E044" w14:textId="77777777" w:rsidR="00780188" w:rsidRDefault="00780188" w:rsidP="009641BF">
      <w:pPr>
        <w:pStyle w:val="Retraitcorpsdetexte"/>
        <w:ind w:firstLine="702"/>
        <w:jc w:val="both"/>
      </w:pPr>
    </w:p>
    <w:p w14:paraId="6ABD5ACE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7D518353" w14:textId="77777777" w:rsidR="00224910" w:rsidRDefault="00224910" w:rsidP="00AE2A88">
      <w:pPr>
        <w:ind w:left="5670"/>
      </w:pPr>
    </w:p>
    <w:p w14:paraId="3B27F5F9" w14:textId="77777777" w:rsidR="00243875" w:rsidRDefault="00243875" w:rsidP="0015688F"/>
    <w:p w14:paraId="07141DD0" w14:textId="77777777" w:rsidR="00243875" w:rsidRDefault="00243875" w:rsidP="0015688F"/>
    <w:p w14:paraId="29C86B90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08D3333B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065C8B9E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9610F97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464B1C5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B9FCD5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C94CF3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3DDE6DE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2EE987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764D337" w14:textId="77777777" w:rsidR="0015688F" w:rsidRDefault="0015688F" w:rsidP="0015688F">
      <w:pPr>
        <w:jc w:val="left"/>
        <w:rPr>
          <w:rFonts w:cs="Arial"/>
          <w:bCs/>
        </w:rPr>
      </w:pPr>
    </w:p>
    <w:p w14:paraId="62079BE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8F4CC3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24BA8B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B94073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8E58C3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9400B1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8F662A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F33465C" w14:textId="6AF078A2" w:rsidR="0015688F" w:rsidRDefault="005E0C6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MOTTE SAINT PIERRE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AXELLE</w:t>
      </w:r>
    </w:p>
    <w:p w14:paraId="0D1EF8FD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842B2E9" w14:textId="05F6ABFD" w:rsidR="0015688F" w:rsidRDefault="005E0C6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MALOU BAS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14:paraId="31D68CE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EE8684A" w14:textId="689A5C3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E0C66">
        <w:rPr>
          <w:rFonts w:ascii="Arial" w:hAnsi="Arial"/>
          <w:iCs/>
        </w:rPr>
        <w:t>721</w:t>
      </w:r>
      <w:r>
        <w:rPr>
          <w:rFonts w:ascii="Arial" w:hAnsi="Arial"/>
          <w:iCs/>
        </w:rPr>
        <w:t xml:space="preserve">, section </w:t>
      </w:r>
      <w:r w:rsidR="005E0C6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04F5A7B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F2FE03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ABA45F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71A412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54393F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C90808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E9EFF5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50A8BDB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4B5F5E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3A7AE8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2E05F4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4B494B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2EB918F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DFFFE0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0C0DF6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248621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DE7F21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63FE96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CEAB87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3B46E9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C03BFA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6DCE60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3716B6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131B4C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AF1A4F0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351792F" w14:textId="02467B94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A4476">
              <w:rPr>
                <w:rFonts w:cs="Arial"/>
                <w:bCs/>
                <w:noProof/>
              </w:rPr>
              <w:t>mardi 28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07A2CC6E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B894EF6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DA6F348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78CFE8AB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5B1DEE51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264C7F8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FC6342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1CC175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DA7FD2F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31D26573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483779C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290A337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6F8AB8FA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9163190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37E7449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604CE7F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E3FDCD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30787C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2F0EA88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2F624C4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3784A5D" w14:textId="77777777" w:rsidR="0015688F" w:rsidRDefault="0015688F" w:rsidP="0015688F">
      <w:pPr>
        <w:jc w:val="left"/>
        <w:rPr>
          <w:rFonts w:cs="Arial"/>
          <w:bCs/>
        </w:rPr>
      </w:pPr>
    </w:p>
    <w:p w14:paraId="08C99E9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9D5C14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865748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734127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3B46A1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B57DE6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4FC2FF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9CA18E9" w14:textId="7BCBE7E4" w:rsidR="0015688F" w:rsidRDefault="005E0C6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MOTTE SAINT PIERRE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AXELLE</w:t>
      </w:r>
    </w:p>
    <w:p w14:paraId="192A833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EF92715" w14:textId="6F41F467" w:rsidR="0015688F" w:rsidRDefault="005E0C6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MALOU BAS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14:paraId="075D106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84ABC46" w14:textId="7919B29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E0C66">
        <w:rPr>
          <w:rFonts w:ascii="Arial" w:hAnsi="Arial"/>
          <w:iCs/>
        </w:rPr>
        <w:t>721</w:t>
      </w:r>
      <w:r>
        <w:rPr>
          <w:rFonts w:ascii="Arial" w:hAnsi="Arial"/>
          <w:iCs/>
        </w:rPr>
        <w:t xml:space="preserve">, section </w:t>
      </w:r>
      <w:r w:rsidR="005E0C6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14:paraId="06258B25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957C961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7D57E41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45972A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690783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F60A00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8E7583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2DA01DDF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3E315BD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69C9FE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1AFD44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16FCD2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091E732B" w14:textId="13C49D85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A4476">
              <w:rPr>
                <w:rFonts w:cs="Arial"/>
                <w:bCs/>
                <w:noProof/>
              </w:rPr>
              <w:t>mardi 28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7034E0D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7A3202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81555E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58D61AD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BE8ECC3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01CFB03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7A6CF8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573EFF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BCAC979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72A6B1A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FFB267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100984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EDF846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FE87496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3CD6573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9B9C72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7198C2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A230A2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6D49BE1A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8D463" w14:textId="77777777" w:rsidR="00BF5029" w:rsidRDefault="00BF5029">
      <w:r>
        <w:separator/>
      </w:r>
    </w:p>
  </w:endnote>
  <w:endnote w:type="continuationSeparator" w:id="0">
    <w:p w14:paraId="6A77910E" w14:textId="77777777" w:rsidR="00BF5029" w:rsidRDefault="00BF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7F2B5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8F6C866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CA685" w14:textId="77777777" w:rsidR="00BF5029" w:rsidRDefault="00BF5029">
      <w:r>
        <w:separator/>
      </w:r>
    </w:p>
  </w:footnote>
  <w:footnote w:type="continuationSeparator" w:id="0">
    <w:p w14:paraId="0AFA50FB" w14:textId="77777777" w:rsidR="00BF5029" w:rsidRDefault="00BF5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44465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3C09CAC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029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5E0C66"/>
    <w:rsid w:val="00780188"/>
    <w:rsid w:val="008C28E3"/>
    <w:rsid w:val="008E019E"/>
    <w:rsid w:val="0090446F"/>
    <w:rsid w:val="009641BF"/>
    <w:rsid w:val="00965A31"/>
    <w:rsid w:val="009C3148"/>
    <w:rsid w:val="00AA4476"/>
    <w:rsid w:val="00AE2A88"/>
    <w:rsid w:val="00AE53DB"/>
    <w:rsid w:val="00B7416A"/>
    <w:rsid w:val="00BC4580"/>
    <w:rsid w:val="00BF5029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4E2D8"/>
  <w15:chartTrackingRefBased/>
  <w15:docId w15:val="{EEBEAC60-3C1A-4F86-9D21-EBF6C2D47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809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2021-12-28T15:56:00Z</cp:lastPrinted>
  <dcterms:created xsi:type="dcterms:W3CDTF">2021-12-28T15:56:00Z</dcterms:created>
  <dcterms:modified xsi:type="dcterms:W3CDTF">2021-12-28T15:57:00Z</dcterms:modified>
</cp:coreProperties>
</file>