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C8C5837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1F596316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65EDE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2040BB09" w14:textId="77777777" w:rsidR="00827D92" w:rsidRDefault="00827D9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9D61E91" w14:textId="77777777" w:rsidR="00827D92" w:rsidRDefault="00827D9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32362B7" w14:textId="77777777" w:rsidR="00827D92" w:rsidRDefault="00827D9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33B0FCB" w14:textId="36E94829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27D92">
              <w:rPr>
                <w:rFonts w:ascii="Arial" w:hAnsi="Arial"/>
                <w:noProof/>
              </w:rPr>
              <w:t>vendredi 17 septembre 2021</w:t>
            </w:r>
            <w:r>
              <w:rPr>
                <w:rFonts w:ascii="Arial" w:hAnsi="Arial"/>
              </w:rPr>
              <w:fldChar w:fldCharType="end"/>
            </w:r>
          </w:p>
          <w:p w14:paraId="4BD9BF8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B967822" w14:textId="77777777" w:rsidR="0015688F" w:rsidRDefault="00BD080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LENORMAND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CEDRIC</w:t>
            </w:r>
          </w:p>
          <w:p w14:paraId="568BB07A" w14:textId="77777777" w:rsidR="0015688F" w:rsidRDefault="00BD080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Roumanelles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14:paraId="47FE2989" w14:textId="77777777" w:rsidR="0015688F" w:rsidRDefault="00BD080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14:paraId="0B9049CE" w14:textId="77777777" w:rsidR="00827D92" w:rsidRDefault="00827D92" w:rsidP="0015688F">
      <w:pPr>
        <w:pStyle w:val="Commentaire"/>
        <w:rPr>
          <w:rFonts w:ascii="Arial" w:hAnsi="Arial"/>
          <w:i/>
          <w:u w:val="single"/>
        </w:rPr>
      </w:pPr>
    </w:p>
    <w:p w14:paraId="0145FB11" w14:textId="77777777" w:rsidR="00827D92" w:rsidRDefault="00827D92" w:rsidP="0015688F">
      <w:pPr>
        <w:pStyle w:val="Commentaire"/>
        <w:rPr>
          <w:rFonts w:ascii="Arial" w:hAnsi="Arial"/>
          <w:i/>
          <w:u w:val="single"/>
        </w:rPr>
      </w:pPr>
    </w:p>
    <w:p w14:paraId="247E34FF" w14:textId="77777777" w:rsidR="00827D92" w:rsidRDefault="00827D92" w:rsidP="0015688F">
      <w:pPr>
        <w:pStyle w:val="Commentaire"/>
        <w:rPr>
          <w:rFonts w:ascii="Arial" w:hAnsi="Arial"/>
          <w:i/>
          <w:u w:val="single"/>
        </w:rPr>
      </w:pPr>
    </w:p>
    <w:p w14:paraId="2F2121F4" w14:textId="74BD7D56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25205DBE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5B8FC2A" w14:textId="77777777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D080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D0807">
        <w:rPr>
          <w:rFonts w:ascii="Arial" w:hAnsi="Arial"/>
          <w:bCs/>
        </w:rPr>
        <w:t>LENORMAND</w:t>
      </w:r>
      <w:r>
        <w:rPr>
          <w:rFonts w:ascii="Arial" w:hAnsi="Arial"/>
          <w:bCs/>
        </w:rPr>
        <w:t xml:space="preserve"> </w:t>
      </w:r>
      <w:r w:rsidR="00BD0807">
        <w:rPr>
          <w:rFonts w:ascii="Arial" w:hAnsi="Arial"/>
          <w:bCs/>
        </w:rPr>
        <w:t>CEDRIC</w:t>
      </w:r>
    </w:p>
    <w:p w14:paraId="04AED5AA" w14:textId="77777777" w:rsidR="0015688F" w:rsidRDefault="0015688F" w:rsidP="0015688F">
      <w:pPr>
        <w:pStyle w:val="Commentaire"/>
        <w:rPr>
          <w:rFonts w:ascii="Arial" w:hAnsi="Arial"/>
        </w:rPr>
      </w:pPr>
    </w:p>
    <w:p w14:paraId="42479EA5" w14:textId="77DD864B" w:rsidR="0015688F" w:rsidRDefault="00BD080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509DE925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55061C0A" w14:textId="30B4078F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D080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D0807">
        <w:rPr>
          <w:rFonts w:ascii="Arial" w:hAnsi="Arial"/>
          <w:bCs/>
        </w:rPr>
        <w:t>LENORMAND</w:t>
      </w:r>
      <w:r>
        <w:rPr>
          <w:rFonts w:ascii="Arial" w:hAnsi="Arial"/>
          <w:bCs/>
        </w:rPr>
        <w:t xml:space="preserve"> </w:t>
      </w:r>
      <w:r w:rsidR="00BD0807">
        <w:rPr>
          <w:rFonts w:ascii="Arial" w:hAnsi="Arial"/>
          <w:bCs/>
        </w:rPr>
        <w:t>CEDRIC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D0807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D0807">
        <w:rPr>
          <w:rFonts w:ascii="Arial" w:hAnsi="Arial"/>
          <w:iCs/>
        </w:rPr>
        <w:t>113</w:t>
      </w:r>
      <w:r>
        <w:rPr>
          <w:rFonts w:ascii="Arial" w:hAnsi="Arial"/>
          <w:iCs/>
        </w:rPr>
        <w:t xml:space="preserve">, section </w:t>
      </w:r>
      <w:r w:rsidR="00BD0807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666E7F2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3811CF7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1E51EF10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484D0DEE" w14:textId="6BB06C6F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D080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F1C4A7D" w14:textId="77777777" w:rsidR="0015688F" w:rsidRDefault="0015688F" w:rsidP="0015688F">
      <w:pPr>
        <w:ind w:left="5670"/>
        <w:rPr>
          <w:rFonts w:cs="Arial"/>
          <w:bCs/>
        </w:rPr>
      </w:pPr>
    </w:p>
    <w:p w14:paraId="0B626DE3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5A1E5416" w14:textId="77777777" w:rsidR="00780188" w:rsidRDefault="00780188" w:rsidP="009641BF">
      <w:pPr>
        <w:pStyle w:val="Retraitcorpsdetexte"/>
        <w:ind w:firstLine="702"/>
        <w:jc w:val="both"/>
      </w:pPr>
    </w:p>
    <w:p w14:paraId="588CB9CA" w14:textId="77777777" w:rsidR="00780188" w:rsidRDefault="00780188" w:rsidP="009641BF">
      <w:pPr>
        <w:pStyle w:val="Retraitcorpsdetexte"/>
        <w:ind w:firstLine="702"/>
        <w:jc w:val="both"/>
      </w:pPr>
    </w:p>
    <w:p w14:paraId="29C06682" w14:textId="77777777" w:rsidR="00780188" w:rsidRDefault="00780188" w:rsidP="009641BF">
      <w:pPr>
        <w:pStyle w:val="Retraitcorpsdetexte"/>
        <w:ind w:firstLine="702"/>
        <w:jc w:val="both"/>
      </w:pPr>
    </w:p>
    <w:p w14:paraId="552940D3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2AA8AFF3" w14:textId="77777777" w:rsidR="00224910" w:rsidRDefault="00224910" w:rsidP="00AE2A88">
      <w:pPr>
        <w:ind w:left="5670"/>
      </w:pPr>
    </w:p>
    <w:p w14:paraId="2472DA31" w14:textId="77777777" w:rsidR="00243875" w:rsidRDefault="00243875" w:rsidP="0015688F"/>
    <w:p w14:paraId="65294644" w14:textId="77777777" w:rsidR="00243875" w:rsidRDefault="00243875" w:rsidP="0015688F"/>
    <w:p w14:paraId="7B798EF1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016DB781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6BEB1FBE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9257E64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08E12AF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5E6EBAD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901A5D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F44E32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00CA4CA6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62DB902" w14:textId="77777777" w:rsidR="0015688F" w:rsidRDefault="0015688F" w:rsidP="0015688F">
      <w:pPr>
        <w:jc w:val="left"/>
        <w:rPr>
          <w:rFonts w:cs="Arial"/>
          <w:bCs/>
        </w:rPr>
      </w:pPr>
    </w:p>
    <w:p w14:paraId="131F3FD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0E10B3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477732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58A626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8EE208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26382D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EA0104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D9C81C2" w14:textId="16453444" w:rsidR="0015688F" w:rsidRDefault="00BD080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LENORMAND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CEDRIC</w:t>
      </w:r>
    </w:p>
    <w:p w14:paraId="182AA86D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78C12DF" w14:textId="62920FA8" w:rsidR="0015688F" w:rsidRDefault="00BD0807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Roumanelles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13BCD47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E2FE92B" w14:textId="61D144D8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D0807">
        <w:rPr>
          <w:rFonts w:ascii="Arial" w:hAnsi="Arial"/>
          <w:iCs/>
        </w:rPr>
        <w:t>113</w:t>
      </w:r>
      <w:r>
        <w:rPr>
          <w:rFonts w:ascii="Arial" w:hAnsi="Arial"/>
          <w:iCs/>
        </w:rPr>
        <w:t xml:space="preserve">, section </w:t>
      </w:r>
      <w:r w:rsidR="00BD0807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1F10EDD7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7811510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E11FD59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33126C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FAAA71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0DA148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9521E5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956FD2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E63ACC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0E823B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4AED9A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2E0C20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380187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436DD8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7DC5CA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BDB54C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84F1AA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DBF18E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72BC07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4829D6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1DE011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CDBB1E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345DFB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AA32FE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1710636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8080AED" w14:textId="55A5FE00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27D92">
              <w:rPr>
                <w:rFonts w:cs="Arial"/>
                <w:bCs/>
                <w:noProof/>
              </w:rPr>
              <w:t>vendredi 17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2798009D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D5C4AB3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8AA6954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C978D1D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D0D63F5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15C0805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508C81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CF0506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A494E8A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CCDD7B5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93A3567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91F9CC3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6FD8FFAF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32094792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72D5E0F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56F9685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122488C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EA0D9F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BD5D89B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5E374E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90B6A9B" w14:textId="77777777" w:rsidR="0015688F" w:rsidRDefault="0015688F" w:rsidP="0015688F">
      <w:pPr>
        <w:jc w:val="left"/>
        <w:rPr>
          <w:rFonts w:cs="Arial"/>
          <w:bCs/>
        </w:rPr>
      </w:pPr>
    </w:p>
    <w:p w14:paraId="3605897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D78375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7EF973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D87E81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1DF005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31DB2F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568B7D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D622786" w14:textId="4806F1F3" w:rsidR="0015688F" w:rsidRDefault="00BD080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LENORMAND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CEDRIC</w:t>
      </w:r>
    </w:p>
    <w:p w14:paraId="599306C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8783551" w14:textId="55F0932B" w:rsidR="0015688F" w:rsidRDefault="00BD0807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Roumanelles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36A25EA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E155096" w14:textId="2F5DF278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D0807">
        <w:rPr>
          <w:rFonts w:ascii="Arial" w:hAnsi="Arial"/>
          <w:iCs/>
        </w:rPr>
        <w:t>113</w:t>
      </w:r>
      <w:r>
        <w:rPr>
          <w:rFonts w:ascii="Arial" w:hAnsi="Arial"/>
          <w:iCs/>
        </w:rPr>
        <w:t xml:space="preserve">, section </w:t>
      </w:r>
      <w:r w:rsidR="00BD0807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62C134E6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917546A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F0E3FD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0B348E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900E29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201B3C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65B2CA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1E71746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2CD5F4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BCC373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46F742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2C7CBF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5E8ADBA" w14:textId="2C3347A8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27D92">
              <w:rPr>
                <w:rFonts w:cs="Arial"/>
                <w:bCs/>
                <w:noProof/>
              </w:rPr>
              <w:t>vendredi 17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5A5DA11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4F9FE7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5A418E3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35B8764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965F9BE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582AD5D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E5BC2E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151BBB1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79A34C4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2974AAA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BC29FED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47E453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B31AA5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B60AC57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6C04C30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A37AB5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4B4597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5D9A4B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6990E2EF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C7963" w14:textId="77777777" w:rsidR="00814749" w:rsidRDefault="00814749">
      <w:r>
        <w:separator/>
      </w:r>
    </w:p>
  </w:endnote>
  <w:endnote w:type="continuationSeparator" w:id="0">
    <w:p w14:paraId="24859EB1" w14:textId="77777777" w:rsidR="00814749" w:rsidRDefault="00814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B83F3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F61D74C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65929" w14:textId="77777777" w:rsidR="00814749" w:rsidRDefault="00814749">
      <w:r>
        <w:separator/>
      </w:r>
    </w:p>
  </w:footnote>
  <w:footnote w:type="continuationSeparator" w:id="0">
    <w:p w14:paraId="393C124A" w14:textId="77777777" w:rsidR="00814749" w:rsidRDefault="00814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293C1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AFB10C7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749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14749"/>
    <w:rsid w:val="00827D92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BD0807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165C60"/>
  <w15:chartTrackingRefBased/>
  <w15:docId w15:val="{A5325CD7-7C97-472D-8B21-5BB266D81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806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2021-09-17T08:02:00Z</cp:lastPrinted>
  <dcterms:created xsi:type="dcterms:W3CDTF">2021-09-17T08:02:00Z</dcterms:created>
  <dcterms:modified xsi:type="dcterms:W3CDTF">2021-09-17T08:04:00Z</dcterms:modified>
</cp:coreProperties>
</file>