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2225ECD9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6CCEA5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C2D6B1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1644613" w14:textId="77777777" w:rsidR="007325C9" w:rsidRDefault="007325C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85F6800" w14:textId="77777777" w:rsidR="007325C9" w:rsidRDefault="007325C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D2F7B48" w14:textId="77777777" w:rsidR="007325C9" w:rsidRDefault="007325C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E467AC0" w14:textId="24106E79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325C9">
              <w:rPr>
                <w:rFonts w:ascii="Arial" w:hAnsi="Arial"/>
                <w:noProof/>
              </w:rPr>
              <w:t>lundi 13 septembre 2021</w:t>
            </w:r>
            <w:r>
              <w:rPr>
                <w:rFonts w:ascii="Arial" w:hAnsi="Arial"/>
              </w:rPr>
              <w:fldChar w:fldCharType="end"/>
            </w:r>
          </w:p>
          <w:p w14:paraId="10DFD040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544D913" w14:textId="77777777" w:rsidR="0015688F" w:rsidRDefault="00B35E6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PEYTAVI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GERARD</w:t>
            </w:r>
          </w:p>
          <w:p w14:paraId="6D48A616" w14:textId="77777777" w:rsidR="0015688F" w:rsidRDefault="00B35E6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BELHERBETTE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17188152" w14:textId="77777777" w:rsidR="0015688F" w:rsidRDefault="00B35E6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81210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LACROUZETTE</w:t>
            </w:r>
          </w:p>
        </w:tc>
      </w:tr>
    </w:tbl>
    <w:p w14:paraId="15872A8E" w14:textId="77777777" w:rsidR="007325C9" w:rsidRDefault="007325C9" w:rsidP="0015688F">
      <w:pPr>
        <w:pStyle w:val="Commentaire"/>
        <w:rPr>
          <w:rFonts w:ascii="Arial" w:hAnsi="Arial"/>
          <w:i/>
          <w:u w:val="single"/>
        </w:rPr>
      </w:pPr>
    </w:p>
    <w:p w14:paraId="0946FAED" w14:textId="77777777" w:rsidR="007325C9" w:rsidRDefault="007325C9" w:rsidP="0015688F">
      <w:pPr>
        <w:pStyle w:val="Commentaire"/>
        <w:rPr>
          <w:rFonts w:ascii="Arial" w:hAnsi="Arial"/>
          <w:i/>
          <w:u w:val="single"/>
        </w:rPr>
      </w:pPr>
    </w:p>
    <w:p w14:paraId="5B3F4580" w14:textId="77777777" w:rsidR="007325C9" w:rsidRDefault="007325C9" w:rsidP="0015688F">
      <w:pPr>
        <w:pStyle w:val="Commentaire"/>
        <w:rPr>
          <w:rFonts w:ascii="Arial" w:hAnsi="Arial"/>
          <w:i/>
          <w:u w:val="single"/>
        </w:rPr>
      </w:pPr>
    </w:p>
    <w:p w14:paraId="23FC144E" w14:textId="031517D0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8A3B52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B695137" w14:textId="388BF1D4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35E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35E62">
        <w:rPr>
          <w:rFonts w:ascii="Arial" w:hAnsi="Arial"/>
          <w:bCs/>
        </w:rPr>
        <w:t>PEYTAVI</w:t>
      </w:r>
      <w:r>
        <w:rPr>
          <w:rFonts w:ascii="Arial" w:hAnsi="Arial"/>
          <w:bCs/>
        </w:rPr>
        <w:t xml:space="preserve"> </w:t>
      </w:r>
      <w:r w:rsidR="00B35E62">
        <w:rPr>
          <w:rFonts w:ascii="Arial" w:hAnsi="Arial"/>
          <w:bCs/>
        </w:rPr>
        <w:t>GERARD</w:t>
      </w:r>
    </w:p>
    <w:p w14:paraId="725D7FB9" w14:textId="77777777" w:rsidR="0015688F" w:rsidRDefault="0015688F" w:rsidP="0015688F">
      <w:pPr>
        <w:pStyle w:val="Commentaire"/>
        <w:rPr>
          <w:rFonts w:ascii="Arial" w:hAnsi="Arial"/>
        </w:rPr>
      </w:pPr>
    </w:p>
    <w:p w14:paraId="07F9C6C2" w14:textId="1EC12C73" w:rsidR="0015688F" w:rsidRDefault="00B35E6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44ABF58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29B55A8" w14:textId="3239DC9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35E6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35E62">
        <w:rPr>
          <w:rFonts w:ascii="Arial" w:hAnsi="Arial"/>
          <w:bCs/>
        </w:rPr>
        <w:t>PEYTAVI</w:t>
      </w:r>
      <w:r>
        <w:rPr>
          <w:rFonts w:ascii="Arial" w:hAnsi="Arial"/>
          <w:bCs/>
        </w:rPr>
        <w:t xml:space="preserve"> </w:t>
      </w:r>
      <w:r w:rsidR="00B35E62">
        <w:rPr>
          <w:rFonts w:ascii="Arial" w:hAnsi="Arial"/>
          <w:bCs/>
        </w:rPr>
        <w:t>GERARD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35E62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35E62">
        <w:rPr>
          <w:rFonts w:ascii="Arial" w:hAnsi="Arial"/>
          <w:iCs/>
        </w:rPr>
        <w:t>1673</w:t>
      </w:r>
      <w:r>
        <w:rPr>
          <w:rFonts w:ascii="Arial" w:hAnsi="Arial"/>
          <w:iCs/>
        </w:rPr>
        <w:t xml:space="preserve">, section </w:t>
      </w:r>
      <w:r w:rsidR="00B35E6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14:paraId="6C31DAD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FA4FE3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07B844F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433B77AD" w14:textId="0AFFB2CA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35E6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B6AF28D" w14:textId="77777777" w:rsidR="0015688F" w:rsidRDefault="0015688F" w:rsidP="0015688F">
      <w:pPr>
        <w:ind w:left="5670"/>
        <w:rPr>
          <w:rFonts w:cs="Arial"/>
          <w:bCs/>
        </w:rPr>
      </w:pPr>
    </w:p>
    <w:p w14:paraId="30E7E8BC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4BD84226" w14:textId="77777777" w:rsidR="00780188" w:rsidRDefault="00780188" w:rsidP="009641BF">
      <w:pPr>
        <w:pStyle w:val="Retraitcorpsdetexte"/>
        <w:ind w:firstLine="702"/>
        <w:jc w:val="both"/>
      </w:pPr>
    </w:p>
    <w:p w14:paraId="426E7B14" w14:textId="77777777" w:rsidR="00780188" w:rsidRDefault="00780188" w:rsidP="009641BF">
      <w:pPr>
        <w:pStyle w:val="Retraitcorpsdetexte"/>
        <w:ind w:firstLine="702"/>
        <w:jc w:val="both"/>
      </w:pPr>
    </w:p>
    <w:p w14:paraId="23748EDA" w14:textId="77777777" w:rsidR="00780188" w:rsidRDefault="00780188" w:rsidP="009641BF">
      <w:pPr>
        <w:pStyle w:val="Retraitcorpsdetexte"/>
        <w:ind w:firstLine="702"/>
        <w:jc w:val="both"/>
      </w:pPr>
    </w:p>
    <w:p w14:paraId="4998F9D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CB5933C" w14:textId="77777777" w:rsidR="00224910" w:rsidRDefault="00224910" w:rsidP="00AE2A88">
      <w:pPr>
        <w:ind w:left="5670"/>
      </w:pPr>
    </w:p>
    <w:p w14:paraId="2CDE2E61" w14:textId="77777777" w:rsidR="00243875" w:rsidRDefault="00243875" w:rsidP="0015688F"/>
    <w:p w14:paraId="62A600F3" w14:textId="77777777" w:rsidR="00243875" w:rsidRDefault="00243875" w:rsidP="0015688F"/>
    <w:p w14:paraId="157F4F95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501CD0C8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010AF4E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7C8277B2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5732946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436EF3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A83B4B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9B8E955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5DC50B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B2219E1" w14:textId="77777777" w:rsidR="0015688F" w:rsidRDefault="0015688F" w:rsidP="0015688F">
      <w:pPr>
        <w:jc w:val="left"/>
        <w:rPr>
          <w:rFonts w:cs="Arial"/>
          <w:bCs/>
        </w:rPr>
      </w:pPr>
    </w:p>
    <w:p w14:paraId="26479EB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24A07B0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B9C2C8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166373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96083C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6AC6AF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F917C4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2B5A4A46" w14:textId="085F61B3" w:rsidR="0015688F" w:rsidRDefault="00B35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PEYTAVI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GERARD</w:t>
      </w:r>
    </w:p>
    <w:p w14:paraId="41E0310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50C5ABF7" w14:textId="006565A7" w:rsidR="0015688F" w:rsidRDefault="00B35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BOUILLE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14:paraId="4A62F514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160CBA5" w14:textId="44F4E28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35E62">
        <w:rPr>
          <w:rFonts w:ascii="Arial" w:hAnsi="Arial"/>
          <w:iCs/>
        </w:rPr>
        <w:t>1673</w:t>
      </w:r>
      <w:r>
        <w:rPr>
          <w:rFonts w:ascii="Arial" w:hAnsi="Arial"/>
          <w:iCs/>
        </w:rPr>
        <w:t xml:space="preserve">, section </w:t>
      </w:r>
      <w:r w:rsidR="00B35E6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14:paraId="0971487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9F4E62C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32F1EF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1C4DD8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873430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8E0671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3DF0876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FD3819B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E54786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99CB41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BB646B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4AC41C0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073CC8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57B03C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B4DD3B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3C02A8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2CAAC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2A15CE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376E3D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10611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66A687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B37137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F1D14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F795D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A3B761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562F857C" w14:textId="2F081A38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25C9">
              <w:rPr>
                <w:rFonts w:cs="Arial"/>
                <w:bCs/>
                <w:noProof/>
              </w:rPr>
              <w:t>lundi 13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7820DA8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F6D8B1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87E0E54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6F89AF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2A5D9F2B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4AFF94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DFA1B2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EEFF67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6CF0A8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7867DB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02009BA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821E62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1D91CDB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14ED62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D8EB9F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5E035871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780ADD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E9AEA9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826DE5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762C01D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87AF349" w14:textId="77777777" w:rsidR="0015688F" w:rsidRDefault="0015688F" w:rsidP="0015688F">
      <w:pPr>
        <w:jc w:val="left"/>
        <w:rPr>
          <w:rFonts w:cs="Arial"/>
          <w:bCs/>
        </w:rPr>
      </w:pPr>
    </w:p>
    <w:p w14:paraId="3FD3EBD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00AA8E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3FDDEE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D5C7C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02D030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9D986F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191CB6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D964D91" w14:textId="5387B1CE" w:rsidR="0015688F" w:rsidRDefault="00B35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PEYTAVI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GERARD</w:t>
      </w:r>
    </w:p>
    <w:p w14:paraId="0A2ABE2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4CD5EB2" w14:textId="3A9AD38D" w:rsidR="0015688F" w:rsidRDefault="00B35E6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BOUILLE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14:paraId="75B6908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7D472C5" w14:textId="143E0D9A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35E62">
        <w:rPr>
          <w:rFonts w:ascii="Arial" w:hAnsi="Arial"/>
          <w:iCs/>
        </w:rPr>
        <w:t>1673</w:t>
      </w:r>
      <w:r>
        <w:rPr>
          <w:rFonts w:ascii="Arial" w:hAnsi="Arial"/>
          <w:iCs/>
        </w:rPr>
        <w:t xml:space="preserve">, section </w:t>
      </w:r>
      <w:r w:rsidR="00B35E62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14:paraId="2C43F20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5A8666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86E8823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369A26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688DEC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BD8491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37909C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3DC7A5EA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5787B3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A1B02A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941CA8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C03CC0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68B5FAEF" w14:textId="2CF28A09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25C9">
              <w:rPr>
                <w:rFonts w:cs="Arial"/>
                <w:bCs/>
                <w:noProof/>
              </w:rPr>
              <w:t>lundi 13 septembre 2021</w:t>
            </w:r>
            <w:r>
              <w:rPr>
                <w:rFonts w:cs="Arial"/>
                <w:bCs/>
              </w:rPr>
              <w:fldChar w:fldCharType="end"/>
            </w:r>
          </w:p>
          <w:p w14:paraId="2868820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C524E1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C8BB87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731098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F470E0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43F307A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D795FF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4637FD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82B3CC8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F34D30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88FB4C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C16902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8A516E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06CD45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1A01F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2C93E3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D64784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26733C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3C394589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577F7" w14:textId="77777777" w:rsidR="00C26126" w:rsidRDefault="00C26126">
      <w:r>
        <w:separator/>
      </w:r>
    </w:p>
  </w:endnote>
  <w:endnote w:type="continuationSeparator" w:id="0">
    <w:p w14:paraId="2B6C14BA" w14:textId="77777777" w:rsidR="00C26126" w:rsidRDefault="00C26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27C8B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7910B4B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736CF" w14:textId="77777777" w:rsidR="00C26126" w:rsidRDefault="00C26126">
      <w:r>
        <w:separator/>
      </w:r>
    </w:p>
  </w:footnote>
  <w:footnote w:type="continuationSeparator" w:id="0">
    <w:p w14:paraId="10E0E8FA" w14:textId="77777777" w:rsidR="00C26126" w:rsidRDefault="00C26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08EC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24220C6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12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325C9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35E62"/>
    <w:rsid w:val="00B7416A"/>
    <w:rsid w:val="00BC4580"/>
    <w:rsid w:val="00C125AF"/>
    <w:rsid w:val="00C26126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DC5A20"/>
  <w15:chartTrackingRefBased/>
  <w15:docId w15:val="{04DEAA27-1F48-4D8A-BD4D-023B0FA1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804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2021-09-13T14:09:00Z</cp:lastPrinted>
  <dcterms:created xsi:type="dcterms:W3CDTF">2021-09-13T14:08:00Z</dcterms:created>
  <dcterms:modified xsi:type="dcterms:W3CDTF">2021-09-13T14:09:00Z</dcterms:modified>
</cp:coreProperties>
</file>