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9B154BC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01F1F86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6A0EC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B0F45D4" w14:textId="77777777" w:rsidR="003527D3" w:rsidRDefault="003527D3" w:rsidP="000060FC">
            <w:pPr>
              <w:spacing w:before="120"/>
              <w:ind w:left="2198"/>
              <w:jc w:val="left"/>
            </w:pPr>
          </w:p>
          <w:p w14:paraId="17699164" w14:textId="77777777" w:rsidR="003527D3" w:rsidRDefault="003527D3" w:rsidP="000060FC">
            <w:pPr>
              <w:spacing w:before="120"/>
              <w:ind w:left="2198"/>
              <w:jc w:val="left"/>
            </w:pPr>
          </w:p>
          <w:p w14:paraId="1448F84D" w14:textId="77777777" w:rsidR="003527D3" w:rsidRDefault="003527D3" w:rsidP="000060FC">
            <w:pPr>
              <w:spacing w:before="120"/>
              <w:ind w:left="2198"/>
              <w:jc w:val="left"/>
            </w:pPr>
          </w:p>
          <w:p w14:paraId="75094B4B" w14:textId="6E09B236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527D3">
              <w:rPr>
                <w:noProof/>
              </w:rPr>
              <w:t>jeudi 2 septembre 2021</w:t>
            </w:r>
            <w:r w:rsidRPr="000060FC">
              <w:fldChar w:fldCharType="end"/>
            </w:r>
          </w:p>
          <w:p w14:paraId="009A609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67897F7" w14:textId="77777777" w:rsidR="003527D3" w:rsidRDefault="00A7024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Mmes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MANZATO/ CALMET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Ines et Annie </w:t>
            </w:r>
          </w:p>
          <w:p w14:paraId="3D77C9A2" w14:textId="384D3F0D" w:rsidR="000060FC" w:rsidRPr="000060FC" w:rsidRDefault="00A7024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Chez Mme ORIVES Séverine</w:t>
            </w:r>
          </w:p>
          <w:p w14:paraId="377F2AB6" w14:textId="4EF7E071" w:rsidR="000060FC" w:rsidRPr="000060FC" w:rsidRDefault="00A70248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Rue Emile Zola</w:t>
            </w:r>
            <w:r w:rsidR="000060FC" w:rsidRPr="000060FC">
              <w:t xml:space="preserve"> </w:t>
            </w:r>
          </w:p>
          <w:p w14:paraId="24966BC6" w14:textId="14C5F778" w:rsidR="000060FC" w:rsidRPr="000060FC" w:rsidRDefault="00A70248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5FD8B466" w14:textId="77777777" w:rsidR="003527D3" w:rsidRDefault="003527D3" w:rsidP="000060FC">
      <w:pPr>
        <w:spacing w:before="120"/>
        <w:rPr>
          <w:i/>
          <w:u w:val="single"/>
        </w:rPr>
      </w:pPr>
    </w:p>
    <w:p w14:paraId="2B155585" w14:textId="77777777" w:rsidR="003527D3" w:rsidRDefault="003527D3" w:rsidP="000060FC">
      <w:pPr>
        <w:spacing w:before="120"/>
        <w:rPr>
          <w:i/>
          <w:u w:val="single"/>
        </w:rPr>
      </w:pPr>
    </w:p>
    <w:p w14:paraId="51577EC6" w14:textId="77777777" w:rsidR="003527D3" w:rsidRDefault="003527D3" w:rsidP="000060FC">
      <w:pPr>
        <w:spacing w:before="120"/>
        <w:rPr>
          <w:i/>
          <w:u w:val="single"/>
        </w:rPr>
      </w:pPr>
    </w:p>
    <w:p w14:paraId="40B69A61" w14:textId="77777777" w:rsidR="003527D3" w:rsidRDefault="003527D3" w:rsidP="000060FC">
      <w:pPr>
        <w:spacing w:before="120"/>
        <w:rPr>
          <w:i/>
          <w:u w:val="single"/>
        </w:rPr>
      </w:pPr>
    </w:p>
    <w:p w14:paraId="630C86EA" w14:textId="24A7495F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2A097F2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5F2100F" w14:textId="113CAB39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70248">
        <w:rPr>
          <w:bCs/>
        </w:rPr>
        <w:t>Mmes</w:t>
      </w:r>
      <w:r w:rsidRPr="000060FC">
        <w:rPr>
          <w:bCs/>
        </w:rPr>
        <w:t xml:space="preserve"> </w:t>
      </w:r>
      <w:r w:rsidR="00A70248">
        <w:rPr>
          <w:bCs/>
        </w:rPr>
        <w:t>MANZATO/ CALMET</w:t>
      </w:r>
      <w:r w:rsidRPr="000060FC">
        <w:rPr>
          <w:bCs/>
        </w:rPr>
        <w:t xml:space="preserve"> </w:t>
      </w:r>
      <w:r w:rsidR="00A70248">
        <w:rPr>
          <w:bCs/>
        </w:rPr>
        <w:t>Ines et Annie Chez Mme ORIVES Séverine</w:t>
      </w:r>
    </w:p>
    <w:p w14:paraId="025ECDB8" w14:textId="77777777" w:rsidR="000060FC" w:rsidRPr="000060FC" w:rsidRDefault="000060FC" w:rsidP="000060FC">
      <w:pPr>
        <w:spacing w:before="120"/>
      </w:pPr>
    </w:p>
    <w:p w14:paraId="0A06BD26" w14:textId="00C1072C" w:rsidR="000060FC" w:rsidRPr="000060FC" w:rsidRDefault="00A70248" w:rsidP="000060FC">
      <w:pPr>
        <w:spacing w:before="120"/>
        <w:ind w:firstLine="709"/>
      </w:pPr>
      <w:r>
        <w:rPr>
          <w:bCs/>
        </w:rPr>
        <w:t>Mmes</w:t>
      </w:r>
      <w:r w:rsidR="000060FC" w:rsidRPr="000060FC">
        <w:t>,</w:t>
      </w:r>
    </w:p>
    <w:p w14:paraId="3F932237" w14:textId="77777777" w:rsidR="000060FC" w:rsidRPr="000060FC" w:rsidRDefault="000060FC" w:rsidP="000060FC">
      <w:pPr>
        <w:spacing w:before="120"/>
        <w:ind w:firstLine="709"/>
      </w:pPr>
    </w:p>
    <w:p w14:paraId="0A94666D" w14:textId="2AEE41A3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70248">
        <w:t>LA LOUVIERE LAURAGAIS</w:t>
      </w:r>
      <w:r w:rsidRPr="000060FC">
        <w:t xml:space="preserve">, </w:t>
      </w:r>
      <w:r w:rsidR="00A70248">
        <w:rPr>
          <w:bCs/>
        </w:rPr>
        <w:t>Lieu-dit "Noyer</w:t>
      </w:r>
      <w:proofErr w:type="gramStart"/>
      <w:r w:rsidR="00A70248">
        <w:rPr>
          <w:bCs/>
        </w:rPr>
        <w:t>"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A70248">
        <w:rPr>
          <w:iCs/>
        </w:rPr>
        <w:t>364</w:t>
      </w:r>
      <w:r w:rsidRPr="000060FC">
        <w:rPr>
          <w:iCs/>
        </w:rPr>
        <w:t xml:space="preserve">, section </w:t>
      </w:r>
      <w:r w:rsidR="00A70248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70248">
        <w:t>01/09/2021</w:t>
      </w:r>
      <w:r w:rsidRPr="000060FC">
        <w:t>, veuillez trouver ci-joint au présent courrier :</w:t>
      </w:r>
    </w:p>
    <w:p w14:paraId="7A2A0E9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A7F343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D01F439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F02FFE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1212368" w14:textId="151019DD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70248">
        <w:rPr>
          <w:bCs/>
        </w:rPr>
        <w:t>Mmes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F580D5E" w14:textId="77777777" w:rsidR="000060FC" w:rsidRPr="000060FC" w:rsidRDefault="000060FC" w:rsidP="000060FC">
      <w:pPr>
        <w:spacing w:before="240"/>
        <w:ind w:left="709"/>
      </w:pPr>
    </w:p>
    <w:p w14:paraId="2005BF05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77DE92D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4672C5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51C693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DFCF62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C7C6FEA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CDE48EF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D0A42" w14:textId="77777777" w:rsidR="003344E8" w:rsidRDefault="003344E8">
      <w:r>
        <w:separator/>
      </w:r>
    </w:p>
  </w:endnote>
  <w:endnote w:type="continuationSeparator" w:id="0">
    <w:p w14:paraId="1104C8BE" w14:textId="77777777" w:rsidR="003344E8" w:rsidRDefault="0033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5AD27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8D085E9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2AE2631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8A0AF" w14:textId="77777777" w:rsidR="003344E8" w:rsidRDefault="003344E8">
      <w:r>
        <w:separator/>
      </w:r>
    </w:p>
  </w:footnote>
  <w:footnote w:type="continuationSeparator" w:id="0">
    <w:p w14:paraId="2256D284" w14:textId="77777777" w:rsidR="003344E8" w:rsidRDefault="00334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344E8"/>
    <w:rsid w:val="000060FC"/>
    <w:rsid w:val="000445BA"/>
    <w:rsid w:val="00165F7E"/>
    <w:rsid w:val="002463C1"/>
    <w:rsid w:val="002B5E55"/>
    <w:rsid w:val="003344E8"/>
    <w:rsid w:val="003527D3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70248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B45837"/>
  <w15:chartTrackingRefBased/>
  <w15:docId w15:val="{61776547-352E-4A8B-BDA7-4F19D280B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2021-09-02T06:41:00Z</cp:lastPrinted>
  <dcterms:created xsi:type="dcterms:W3CDTF">2021-09-02T06:40:00Z</dcterms:created>
  <dcterms:modified xsi:type="dcterms:W3CDTF">2021-09-02T06:42:00Z</dcterms:modified>
</cp:coreProperties>
</file>