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2AF897E3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4306B1BB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22132BC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6CE7FCA4" w14:textId="77777777" w:rsidR="00164AAC" w:rsidRDefault="00164AA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55D9F894" w14:textId="77777777" w:rsidR="00164AAC" w:rsidRDefault="00164AA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80ED8DF" w14:textId="77777777" w:rsidR="00164AAC" w:rsidRDefault="00164AA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72DD22A8" w14:textId="13F31BB2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64AAC">
              <w:rPr>
                <w:rFonts w:ascii="Arial" w:hAnsi="Arial"/>
                <w:noProof/>
              </w:rPr>
              <w:t>mardi 31 août 2021</w:t>
            </w:r>
            <w:r>
              <w:rPr>
                <w:rFonts w:ascii="Arial" w:hAnsi="Arial"/>
              </w:rPr>
              <w:fldChar w:fldCharType="end"/>
            </w:r>
          </w:p>
          <w:p w14:paraId="28876B10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6E230B2B" w14:textId="00330D10" w:rsidR="0015688F" w:rsidRDefault="00157C2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 BEAUFORT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Priscille</w:t>
            </w:r>
          </w:p>
          <w:p w14:paraId="51705FF7" w14:textId="7CCB8BD7" w:rsidR="0015688F" w:rsidRDefault="00157C2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Des DARDANELLES</w:t>
            </w:r>
            <w:r w:rsidR="0015688F">
              <w:rPr>
                <w:rFonts w:ascii="Arial" w:hAnsi="Arial"/>
              </w:rPr>
              <w:t xml:space="preserve"> </w:t>
            </w:r>
          </w:p>
          <w:p w14:paraId="5F1E5D92" w14:textId="37CB6D09" w:rsidR="0015688F" w:rsidRDefault="00157C2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75015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PARIS</w:t>
            </w:r>
          </w:p>
        </w:tc>
      </w:tr>
    </w:tbl>
    <w:p w14:paraId="4243844D" w14:textId="77777777" w:rsidR="00164AAC" w:rsidRDefault="00164AAC" w:rsidP="0015688F">
      <w:pPr>
        <w:pStyle w:val="Commentaire"/>
        <w:rPr>
          <w:rFonts w:ascii="Arial" w:hAnsi="Arial"/>
          <w:i/>
          <w:u w:val="single"/>
        </w:rPr>
      </w:pPr>
    </w:p>
    <w:p w14:paraId="6CD1BC80" w14:textId="77777777" w:rsidR="00164AAC" w:rsidRDefault="00164AAC" w:rsidP="0015688F">
      <w:pPr>
        <w:pStyle w:val="Commentaire"/>
        <w:rPr>
          <w:rFonts w:ascii="Arial" w:hAnsi="Arial"/>
          <w:i/>
          <w:u w:val="single"/>
        </w:rPr>
      </w:pPr>
    </w:p>
    <w:p w14:paraId="46761BF9" w14:textId="77777777" w:rsidR="00164AAC" w:rsidRDefault="00164AAC" w:rsidP="0015688F">
      <w:pPr>
        <w:pStyle w:val="Commentaire"/>
        <w:rPr>
          <w:rFonts w:ascii="Arial" w:hAnsi="Arial"/>
          <w:i/>
          <w:u w:val="single"/>
        </w:rPr>
      </w:pPr>
    </w:p>
    <w:p w14:paraId="1DE79DE2" w14:textId="453968CB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59A0A657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031A3D23" w14:textId="68A52D27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57C2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57C23">
        <w:rPr>
          <w:rFonts w:ascii="Arial" w:hAnsi="Arial"/>
          <w:bCs/>
        </w:rPr>
        <w:t>DE BEAUFORT</w:t>
      </w:r>
      <w:r>
        <w:rPr>
          <w:rFonts w:ascii="Arial" w:hAnsi="Arial"/>
          <w:bCs/>
        </w:rPr>
        <w:t xml:space="preserve"> </w:t>
      </w:r>
      <w:r w:rsidR="00157C23">
        <w:rPr>
          <w:rFonts w:ascii="Arial" w:hAnsi="Arial"/>
          <w:bCs/>
        </w:rPr>
        <w:t>Priscille</w:t>
      </w:r>
    </w:p>
    <w:p w14:paraId="20A81FEA" w14:textId="77777777" w:rsidR="0015688F" w:rsidRDefault="0015688F" w:rsidP="0015688F">
      <w:pPr>
        <w:pStyle w:val="Commentaire"/>
        <w:rPr>
          <w:rFonts w:ascii="Arial" w:hAnsi="Arial"/>
        </w:rPr>
      </w:pPr>
    </w:p>
    <w:p w14:paraId="6CDD1053" w14:textId="697FF71E" w:rsidR="0015688F" w:rsidRDefault="00157C2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14:paraId="77C83975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575140B4" w14:textId="735306A6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57C2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57C23">
        <w:rPr>
          <w:rFonts w:ascii="Arial" w:hAnsi="Arial"/>
          <w:bCs/>
        </w:rPr>
        <w:t>DE BEAUFORT</w:t>
      </w:r>
      <w:r>
        <w:rPr>
          <w:rFonts w:ascii="Arial" w:hAnsi="Arial"/>
          <w:bCs/>
        </w:rPr>
        <w:t xml:space="preserve"> </w:t>
      </w:r>
      <w:r w:rsidR="00157C23">
        <w:rPr>
          <w:rFonts w:ascii="Arial" w:hAnsi="Arial"/>
          <w:bCs/>
        </w:rPr>
        <w:t>Priscille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57C23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proofErr w:type="gramStart"/>
      <w:r w:rsidR="00157C23">
        <w:rPr>
          <w:rFonts w:ascii="Arial" w:hAnsi="Arial"/>
          <w:iCs/>
        </w:rPr>
        <w:t>510  512</w:t>
      </w:r>
      <w:proofErr w:type="gramEnd"/>
      <w:r>
        <w:rPr>
          <w:rFonts w:ascii="Arial" w:hAnsi="Arial"/>
          <w:iCs/>
        </w:rPr>
        <w:t xml:space="preserve">, section </w:t>
      </w:r>
      <w:r w:rsidR="00157C23">
        <w:rPr>
          <w:rFonts w:ascii="Arial" w:hAnsi="Arial"/>
          <w:iCs/>
        </w:rPr>
        <w:t>OC</w:t>
      </w:r>
      <w:r>
        <w:rPr>
          <w:rFonts w:ascii="Arial" w:hAnsi="Arial"/>
          <w:iCs/>
        </w:rPr>
        <w:t>.</w:t>
      </w:r>
    </w:p>
    <w:p w14:paraId="632C1553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2D3B0C7C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4D5ACA23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2F09796E" w14:textId="69C31755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57C23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19844D33" w14:textId="77777777" w:rsidR="0015688F" w:rsidRDefault="0015688F" w:rsidP="0015688F">
      <w:pPr>
        <w:ind w:left="5670"/>
        <w:rPr>
          <w:rFonts w:cs="Arial"/>
          <w:bCs/>
        </w:rPr>
      </w:pPr>
    </w:p>
    <w:p w14:paraId="03926803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22ACDD56" w14:textId="77777777" w:rsidR="00780188" w:rsidRDefault="00780188" w:rsidP="009641BF">
      <w:pPr>
        <w:pStyle w:val="Retraitcorpsdetexte"/>
        <w:ind w:firstLine="702"/>
        <w:jc w:val="both"/>
      </w:pPr>
    </w:p>
    <w:p w14:paraId="5CB3E017" w14:textId="77777777" w:rsidR="00780188" w:rsidRDefault="00780188" w:rsidP="009641BF">
      <w:pPr>
        <w:pStyle w:val="Retraitcorpsdetexte"/>
        <w:ind w:firstLine="702"/>
        <w:jc w:val="both"/>
      </w:pPr>
    </w:p>
    <w:p w14:paraId="7BA8C6DE" w14:textId="77777777" w:rsidR="00780188" w:rsidRDefault="00780188" w:rsidP="009641BF">
      <w:pPr>
        <w:pStyle w:val="Retraitcorpsdetexte"/>
        <w:ind w:firstLine="702"/>
        <w:jc w:val="both"/>
      </w:pPr>
    </w:p>
    <w:p w14:paraId="14E21DCD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419DEB5C" w14:textId="77777777" w:rsidR="00224910" w:rsidRDefault="00224910" w:rsidP="00AE2A88">
      <w:pPr>
        <w:ind w:left="5670"/>
      </w:pPr>
    </w:p>
    <w:p w14:paraId="625AF080" w14:textId="77777777" w:rsidR="00243875" w:rsidRDefault="00243875" w:rsidP="0015688F"/>
    <w:p w14:paraId="55C954A9" w14:textId="77777777" w:rsidR="00243875" w:rsidRDefault="00243875" w:rsidP="0015688F"/>
    <w:p w14:paraId="27C1C265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4F4B5EDA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418AEAB8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1982B9F3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5482CE73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47245035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5725CC2E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6016F320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6B79FA79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095B6AF1" w14:textId="77777777" w:rsidR="0015688F" w:rsidRDefault="0015688F" w:rsidP="0015688F">
      <w:pPr>
        <w:jc w:val="left"/>
        <w:rPr>
          <w:rFonts w:cs="Arial"/>
          <w:bCs/>
        </w:rPr>
      </w:pPr>
    </w:p>
    <w:p w14:paraId="132247B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2525F8BF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3CC472E1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778041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3242DFB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4A8C7F9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B087C9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5FA12697" w14:textId="51C4C165" w:rsidR="0015688F" w:rsidRDefault="00157C2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BEAUFORT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Priscille</w:t>
      </w:r>
    </w:p>
    <w:p w14:paraId="4452585B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26146B4F" w14:textId="2815F9F6" w:rsidR="0015688F" w:rsidRDefault="00157C2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BOUSQUETTE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14:paraId="78657DC7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8973174" w14:textId="0AAF02D0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57C23">
        <w:rPr>
          <w:rFonts w:ascii="Arial" w:hAnsi="Arial"/>
          <w:iCs/>
        </w:rPr>
        <w:t>510  512</w:t>
      </w:r>
      <w:r>
        <w:rPr>
          <w:rFonts w:ascii="Arial" w:hAnsi="Arial"/>
          <w:iCs/>
        </w:rPr>
        <w:t xml:space="preserve">, section </w:t>
      </w:r>
      <w:r w:rsidR="00157C23">
        <w:rPr>
          <w:rFonts w:ascii="Arial" w:hAnsi="Arial"/>
          <w:iCs/>
        </w:rPr>
        <w:t>OC</w:t>
      </w:r>
      <w:r>
        <w:rPr>
          <w:rFonts w:ascii="Arial" w:hAnsi="Arial"/>
          <w:iCs/>
        </w:rPr>
        <w:t>.</w:t>
      </w:r>
    </w:p>
    <w:p w14:paraId="0B511A37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4167791C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399E0BCD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7F378F23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117B1F7D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3B73B5EF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61175C27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13C3628B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5837253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569AF7F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12284BF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2EF6751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3FF75FC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0214BE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868A54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1991A3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98E804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ADBD94B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F2BE03F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146AE19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F91CD6B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78287F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5A7FA8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84221E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C1B31EC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2A56FB82" w14:textId="3B4AEE0E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64AAC">
              <w:rPr>
                <w:rFonts w:cs="Arial"/>
                <w:bCs/>
                <w:noProof/>
              </w:rPr>
              <w:t>mardi 31 août 2021</w:t>
            </w:r>
            <w:r>
              <w:rPr>
                <w:rFonts w:cs="Arial"/>
                <w:bCs/>
              </w:rPr>
              <w:fldChar w:fldCharType="end"/>
            </w:r>
          </w:p>
          <w:p w14:paraId="65FB7CB8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7BEC9E85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3F8A41F0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36106423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2DDE654A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47E081CD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0AE07EFA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6173E6B4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66675D6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26AFC757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49A83321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54BE6183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407F2BE6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6E73AC20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69C3E17B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39370039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1AAE1E1A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24C58CEF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49BC7D39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5F1CC9B9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669F335F" w14:textId="77777777" w:rsidR="0015688F" w:rsidRDefault="0015688F" w:rsidP="0015688F">
      <w:pPr>
        <w:jc w:val="left"/>
        <w:rPr>
          <w:rFonts w:cs="Arial"/>
          <w:bCs/>
        </w:rPr>
      </w:pPr>
    </w:p>
    <w:p w14:paraId="0482A52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230649EB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434E8F2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37D7337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55DD798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C8CE79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349D961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1C941BCB" w14:textId="0E637867" w:rsidR="0015688F" w:rsidRDefault="00157C2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BEAUFORT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Priscille</w:t>
      </w:r>
    </w:p>
    <w:p w14:paraId="78FB04FF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50FBAB10" w14:textId="4DF32797" w:rsidR="0015688F" w:rsidRDefault="00157C2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BOUSQUETTE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14:paraId="61DE6B8A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2CD06819" w14:textId="2B1AABC4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57C23">
        <w:rPr>
          <w:rFonts w:ascii="Arial" w:hAnsi="Arial"/>
          <w:iCs/>
        </w:rPr>
        <w:t>510  512</w:t>
      </w:r>
      <w:r>
        <w:rPr>
          <w:rFonts w:ascii="Arial" w:hAnsi="Arial"/>
          <w:iCs/>
        </w:rPr>
        <w:t xml:space="preserve">, section </w:t>
      </w:r>
      <w:r w:rsidR="00157C23">
        <w:rPr>
          <w:rFonts w:ascii="Arial" w:hAnsi="Arial"/>
          <w:iCs/>
        </w:rPr>
        <w:t>OC</w:t>
      </w:r>
      <w:r>
        <w:rPr>
          <w:rFonts w:ascii="Arial" w:hAnsi="Arial"/>
          <w:iCs/>
        </w:rPr>
        <w:t>.</w:t>
      </w:r>
    </w:p>
    <w:p w14:paraId="52364E30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08626FBE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43657981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26F32D85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5A26111F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016BA8E2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1A3A98AE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44EE881A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550015F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7F587AE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006F553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4A26124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3196FC37" w14:textId="0B845E50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64AAC">
              <w:rPr>
                <w:rFonts w:cs="Arial"/>
                <w:bCs/>
                <w:noProof/>
              </w:rPr>
              <w:t>mardi 31 août 2021</w:t>
            </w:r>
            <w:r>
              <w:rPr>
                <w:rFonts w:cs="Arial"/>
                <w:bCs/>
              </w:rPr>
              <w:fldChar w:fldCharType="end"/>
            </w:r>
          </w:p>
          <w:p w14:paraId="08569C8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DC0AD8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3CD175C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4E061B08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5B47F059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71DC7C7E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32A0D8C6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5FA8E617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D8FE91A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0DE81874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BFEC6CD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81D63D7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A8BFFE1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7E42D3C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7A8301C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A4A8FCC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97B2EB1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5BB353C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69F61F14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0EC27" w14:textId="77777777" w:rsidR="00B03DB6" w:rsidRDefault="00B03DB6">
      <w:r>
        <w:separator/>
      </w:r>
    </w:p>
  </w:endnote>
  <w:endnote w:type="continuationSeparator" w:id="0">
    <w:p w14:paraId="368C19A1" w14:textId="77777777" w:rsidR="00B03DB6" w:rsidRDefault="00B03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0C66B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59C8A4A7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CF1DD" w14:textId="77777777" w:rsidR="00B03DB6" w:rsidRDefault="00B03DB6">
      <w:r>
        <w:separator/>
      </w:r>
    </w:p>
  </w:footnote>
  <w:footnote w:type="continuationSeparator" w:id="0">
    <w:p w14:paraId="207E972B" w14:textId="77777777" w:rsidR="00B03DB6" w:rsidRDefault="00B03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BCB9C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45AF11B6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3DB6"/>
    <w:rsid w:val="000325F5"/>
    <w:rsid w:val="00110A76"/>
    <w:rsid w:val="0015688F"/>
    <w:rsid w:val="00157C23"/>
    <w:rsid w:val="00164AAC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03DB6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914BD2"/>
  <w15:chartTrackingRefBased/>
  <w15:docId w15:val="{7FBB0EE1-4032-441B-9ED0-1079E6E27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807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2021-08-31T11:44:00Z</cp:lastPrinted>
  <dcterms:created xsi:type="dcterms:W3CDTF">2021-08-31T11:44:00Z</dcterms:created>
  <dcterms:modified xsi:type="dcterms:W3CDTF">2021-08-31T11:45:00Z</dcterms:modified>
</cp:coreProperties>
</file>