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96211E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B7BB48D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39E82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C6BC94B" w14:textId="77777777" w:rsidR="00404F6D" w:rsidRDefault="00404F6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664CE82" w14:textId="77777777" w:rsidR="00404F6D" w:rsidRDefault="00404F6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57FBEA9" w14:textId="77777777" w:rsidR="00404F6D" w:rsidRDefault="00404F6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3CA455D" w14:textId="532D5600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04F6D">
              <w:rPr>
                <w:rFonts w:ascii="Arial" w:hAnsi="Arial"/>
                <w:noProof/>
              </w:rPr>
              <w:t>mardi 10 août 2021</w:t>
            </w:r>
            <w:r>
              <w:rPr>
                <w:rFonts w:ascii="Arial" w:hAnsi="Arial"/>
              </w:rPr>
              <w:fldChar w:fldCharType="end"/>
            </w:r>
          </w:p>
          <w:p w14:paraId="21D3C6D8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4801FF0" w14:textId="7A3E365A" w:rsidR="0015688F" w:rsidRDefault="008F2D0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REMOND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NATHALIE</w:t>
            </w:r>
          </w:p>
          <w:p w14:paraId="5256215D" w14:textId="4F92CED0" w:rsidR="0015688F" w:rsidRDefault="008F2D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CAMMAZET</w:t>
            </w:r>
            <w:r w:rsidR="0015688F">
              <w:rPr>
                <w:rFonts w:ascii="Arial" w:hAnsi="Arial"/>
              </w:rPr>
              <w:t xml:space="preserve"> </w:t>
            </w:r>
          </w:p>
          <w:p w14:paraId="4D4ACB32" w14:textId="3408F220" w:rsidR="0015688F" w:rsidRDefault="008F2D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BEAUTEVILLE</w:t>
            </w:r>
          </w:p>
        </w:tc>
      </w:tr>
    </w:tbl>
    <w:p w14:paraId="1248F819" w14:textId="77777777" w:rsidR="00404F6D" w:rsidRDefault="00404F6D" w:rsidP="0015688F">
      <w:pPr>
        <w:pStyle w:val="Commentaire"/>
        <w:rPr>
          <w:rFonts w:ascii="Arial" w:hAnsi="Arial"/>
          <w:i/>
          <w:u w:val="single"/>
        </w:rPr>
      </w:pPr>
    </w:p>
    <w:p w14:paraId="22F1A70E" w14:textId="77777777" w:rsidR="00404F6D" w:rsidRDefault="00404F6D" w:rsidP="0015688F">
      <w:pPr>
        <w:pStyle w:val="Commentaire"/>
        <w:rPr>
          <w:rFonts w:ascii="Arial" w:hAnsi="Arial"/>
          <w:i/>
          <w:u w:val="single"/>
        </w:rPr>
      </w:pPr>
    </w:p>
    <w:p w14:paraId="15B17FE1" w14:textId="77777777" w:rsidR="00404F6D" w:rsidRDefault="00404F6D" w:rsidP="0015688F">
      <w:pPr>
        <w:pStyle w:val="Commentaire"/>
        <w:rPr>
          <w:rFonts w:ascii="Arial" w:hAnsi="Arial"/>
          <w:i/>
          <w:u w:val="single"/>
        </w:rPr>
      </w:pPr>
    </w:p>
    <w:p w14:paraId="5255DBD4" w14:textId="2BA28ABF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2DF3918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89E28D6" w14:textId="4C7CA4D3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2D0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F2D08">
        <w:rPr>
          <w:rFonts w:ascii="Arial" w:hAnsi="Arial"/>
          <w:bCs/>
        </w:rPr>
        <w:t>REMOND</w:t>
      </w:r>
      <w:r>
        <w:rPr>
          <w:rFonts w:ascii="Arial" w:hAnsi="Arial"/>
          <w:bCs/>
        </w:rPr>
        <w:t xml:space="preserve"> </w:t>
      </w:r>
      <w:r w:rsidR="008F2D08">
        <w:rPr>
          <w:rFonts w:ascii="Arial" w:hAnsi="Arial"/>
          <w:bCs/>
        </w:rPr>
        <w:t>NATHALIE</w:t>
      </w:r>
    </w:p>
    <w:p w14:paraId="3691486C" w14:textId="77777777" w:rsidR="0015688F" w:rsidRDefault="0015688F" w:rsidP="0015688F">
      <w:pPr>
        <w:pStyle w:val="Commentaire"/>
        <w:rPr>
          <w:rFonts w:ascii="Arial" w:hAnsi="Arial"/>
        </w:rPr>
      </w:pPr>
    </w:p>
    <w:p w14:paraId="7E94374A" w14:textId="05DC6EDC" w:rsidR="0015688F" w:rsidRDefault="008F2D0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171A0CD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D6B70CA" w14:textId="3A9181C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F2D0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F2D08">
        <w:rPr>
          <w:rFonts w:ascii="Arial" w:hAnsi="Arial"/>
          <w:bCs/>
        </w:rPr>
        <w:t>REMOND</w:t>
      </w:r>
      <w:r>
        <w:rPr>
          <w:rFonts w:ascii="Arial" w:hAnsi="Arial"/>
          <w:bCs/>
        </w:rPr>
        <w:t xml:space="preserve"> </w:t>
      </w:r>
      <w:r w:rsidR="008F2D08">
        <w:rPr>
          <w:rFonts w:ascii="Arial" w:hAnsi="Arial"/>
          <w:bCs/>
        </w:rPr>
        <w:t>NATHALIE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F2D08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8F2D08">
        <w:rPr>
          <w:rFonts w:ascii="Arial" w:hAnsi="Arial"/>
          <w:iCs/>
        </w:rPr>
        <w:t>139  157</w:t>
      </w:r>
      <w:proofErr w:type="gramEnd"/>
      <w:r>
        <w:rPr>
          <w:rFonts w:ascii="Arial" w:hAnsi="Arial"/>
          <w:iCs/>
        </w:rPr>
        <w:t xml:space="preserve">, section </w:t>
      </w:r>
      <w:r w:rsidR="008F2D0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7DD2E9A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F5B41B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AF5591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168472A" w14:textId="683C144D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2D0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87ECE62" w14:textId="77777777" w:rsidR="0015688F" w:rsidRDefault="0015688F" w:rsidP="0015688F">
      <w:pPr>
        <w:ind w:left="5670"/>
        <w:rPr>
          <w:rFonts w:cs="Arial"/>
          <w:bCs/>
        </w:rPr>
      </w:pPr>
    </w:p>
    <w:p w14:paraId="53C03AF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0A26E36" w14:textId="77777777" w:rsidR="00780188" w:rsidRDefault="00780188" w:rsidP="009641BF">
      <w:pPr>
        <w:pStyle w:val="Retraitcorpsdetexte"/>
        <w:ind w:firstLine="702"/>
        <w:jc w:val="both"/>
      </w:pPr>
    </w:p>
    <w:p w14:paraId="426AB508" w14:textId="77777777" w:rsidR="00780188" w:rsidRDefault="00780188" w:rsidP="009641BF">
      <w:pPr>
        <w:pStyle w:val="Retraitcorpsdetexte"/>
        <w:ind w:firstLine="702"/>
        <w:jc w:val="both"/>
      </w:pPr>
    </w:p>
    <w:p w14:paraId="12AFBC37" w14:textId="77777777" w:rsidR="00780188" w:rsidRDefault="00780188" w:rsidP="009641BF">
      <w:pPr>
        <w:pStyle w:val="Retraitcorpsdetexte"/>
        <w:ind w:firstLine="702"/>
        <w:jc w:val="both"/>
      </w:pPr>
    </w:p>
    <w:p w14:paraId="7AD44851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CE7506D" w14:textId="77777777" w:rsidR="00224910" w:rsidRDefault="00224910" w:rsidP="00AE2A88">
      <w:pPr>
        <w:ind w:left="5670"/>
      </w:pPr>
    </w:p>
    <w:p w14:paraId="110528F6" w14:textId="77777777" w:rsidR="00243875" w:rsidRDefault="00243875" w:rsidP="0015688F"/>
    <w:p w14:paraId="0E012429" w14:textId="77777777" w:rsidR="00243875" w:rsidRDefault="00243875" w:rsidP="0015688F"/>
    <w:p w14:paraId="5CD4F49C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0B8FBF4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A36071C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3A6C67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305E36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01787D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1C2EBB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DD9B68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43D2EB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5BB94D6" w14:textId="77777777" w:rsidR="0015688F" w:rsidRDefault="0015688F" w:rsidP="0015688F">
      <w:pPr>
        <w:jc w:val="left"/>
        <w:rPr>
          <w:rFonts w:cs="Arial"/>
          <w:bCs/>
        </w:rPr>
      </w:pPr>
    </w:p>
    <w:p w14:paraId="6849C38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0DE566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CA570C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1E467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264425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B52DCF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4F3371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1952B8C" w14:textId="7DA7A778" w:rsidR="0015688F" w:rsidRDefault="008F2D0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REMOND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NATHALIE</w:t>
      </w:r>
    </w:p>
    <w:p w14:paraId="62B46A8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E68BB7A" w14:textId="182D1DF1" w:rsidR="0015688F" w:rsidRDefault="008F2D08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Roumanelle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52ED14C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C421D5B" w14:textId="17A34C7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2D08">
        <w:rPr>
          <w:rFonts w:ascii="Arial" w:hAnsi="Arial"/>
          <w:iCs/>
        </w:rPr>
        <w:t>139  157</w:t>
      </w:r>
      <w:r>
        <w:rPr>
          <w:rFonts w:ascii="Arial" w:hAnsi="Arial"/>
          <w:iCs/>
        </w:rPr>
        <w:t xml:space="preserve">, section </w:t>
      </w:r>
      <w:r w:rsidR="008F2D0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3F6D25D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950A33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59211C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FBFE95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0685CD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EBF807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3AF806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482900F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EDE24A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B319CE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95BEE4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6D1F14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F2189C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AE98F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92F0C2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CF1240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9FF284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CB93DF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98B884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8F7A0D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EE280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25EBB7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749ADA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096A95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EEC579C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BE9DB0E" w14:textId="09D613A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4F6D">
              <w:rPr>
                <w:rFonts w:cs="Arial"/>
                <w:bCs/>
                <w:noProof/>
              </w:rPr>
              <w:t>mardi 10 août 2021</w:t>
            </w:r>
            <w:r>
              <w:rPr>
                <w:rFonts w:cs="Arial"/>
                <w:bCs/>
              </w:rPr>
              <w:fldChar w:fldCharType="end"/>
            </w:r>
          </w:p>
          <w:p w14:paraId="35858AB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F2683A3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394EE29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38194F3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D3C2A5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831DD7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C0A1A8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AA8E0B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BC1E2DD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23FD7C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816E4E9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158AF0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6465352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8D90F19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2F7630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3F1D7EF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79FEA1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CE3BA8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7771BB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F700E1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A251942" w14:textId="77777777" w:rsidR="0015688F" w:rsidRDefault="0015688F" w:rsidP="0015688F">
      <w:pPr>
        <w:jc w:val="left"/>
        <w:rPr>
          <w:rFonts w:cs="Arial"/>
          <w:bCs/>
        </w:rPr>
      </w:pPr>
    </w:p>
    <w:p w14:paraId="0C46D76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4C1C5B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8CA9B4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FB4BE0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3EBD3D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92A8DC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08E381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B0A2BDB" w14:textId="79EF5119" w:rsidR="0015688F" w:rsidRDefault="008F2D0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REMOND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NATHALIE</w:t>
      </w:r>
    </w:p>
    <w:p w14:paraId="5041738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9FA15B9" w14:textId="3546A4E8" w:rsidR="0015688F" w:rsidRDefault="008F2D08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Roumanelle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0A205AF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64D5F10" w14:textId="05D4720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2D08">
        <w:rPr>
          <w:rFonts w:ascii="Arial" w:hAnsi="Arial"/>
          <w:iCs/>
        </w:rPr>
        <w:t>139  157</w:t>
      </w:r>
      <w:r>
        <w:rPr>
          <w:rFonts w:ascii="Arial" w:hAnsi="Arial"/>
          <w:iCs/>
        </w:rPr>
        <w:t xml:space="preserve">, section </w:t>
      </w:r>
      <w:r w:rsidR="008F2D08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3144B34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39F0CD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7BCE16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420474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55BF37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39819A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D1D44C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74A00F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6E4851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7D1EA4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B150DA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1BA203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C73395F" w14:textId="149C574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4F6D">
              <w:rPr>
                <w:rFonts w:cs="Arial"/>
                <w:bCs/>
                <w:noProof/>
              </w:rPr>
              <w:t>mardi 10 août 2021</w:t>
            </w:r>
            <w:r>
              <w:rPr>
                <w:rFonts w:cs="Arial"/>
                <w:bCs/>
              </w:rPr>
              <w:fldChar w:fldCharType="end"/>
            </w:r>
          </w:p>
          <w:p w14:paraId="2B6CC55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6DC17B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486914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980742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FF43BA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7A166E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5F4D78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CFE01D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799186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D13932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019C2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CF911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FD861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0E8B7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09C71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026F22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123A7B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FE6F00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99210E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B9F81" w14:textId="77777777" w:rsidR="00B56604" w:rsidRDefault="00B56604">
      <w:r>
        <w:separator/>
      </w:r>
    </w:p>
  </w:endnote>
  <w:endnote w:type="continuationSeparator" w:id="0">
    <w:p w14:paraId="7AEA060B" w14:textId="77777777" w:rsidR="00B56604" w:rsidRDefault="00B5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502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19BFB39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DF024" w14:textId="77777777" w:rsidR="00B56604" w:rsidRDefault="00B56604">
      <w:r>
        <w:separator/>
      </w:r>
    </w:p>
  </w:footnote>
  <w:footnote w:type="continuationSeparator" w:id="0">
    <w:p w14:paraId="54D6AB2F" w14:textId="77777777" w:rsidR="00B56604" w:rsidRDefault="00B56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A9FF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21582F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604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04F6D"/>
    <w:rsid w:val="005A0FA8"/>
    <w:rsid w:val="00780188"/>
    <w:rsid w:val="008C28E3"/>
    <w:rsid w:val="008E019E"/>
    <w:rsid w:val="008F2D08"/>
    <w:rsid w:val="0090446F"/>
    <w:rsid w:val="009641BF"/>
    <w:rsid w:val="00965A31"/>
    <w:rsid w:val="009C3148"/>
    <w:rsid w:val="00AE2A88"/>
    <w:rsid w:val="00AE53DB"/>
    <w:rsid w:val="00B56604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C59275"/>
  <w15:chartTrackingRefBased/>
  <w15:docId w15:val="{DA2DF14E-B536-4650-A9D2-C5BEFF12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2021-08-10T07:38:00Z</cp:lastPrinted>
  <dcterms:created xsi:type="dcterms:W3CDTF">2021-08-10T07:37:00Z</dcterms:created>
  <dcterms:modified xsi:type="dcterms:W3CDTF">2021-08-10T07:38:00Z</dcterms:modified>
</cp:coreProperties>
</file>