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B112F7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367C88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5B1F4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C1D933D" w14:textId="77777777" w:rsidR="006D3AD1" w:rsidRDefault="006D3AD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037AC3A" w14:textId="77777777" w:rsidR="006D3AD1" w:rsidRDefault="006D3AD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CD519F6" w14:textId="77777777" w:rsidR="006D3AD1" w:rsidRDefault="006D3AD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F85C3BA" w14:textId="2157CD2D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D3AD1">
              <w:rPr>
                <w:rFonts w:ascii="Arial" w:hAnsi="Arial"/>
                <w:noProof/>
              </w:rPr>
              <w:t>mardi 10 août 2021</w:t>
            </w:r>
            <w:r>
              <w:rPr>
                <w:rFonts w:ascii="Arial" w:hAnsi="Arial"/>
              </w:rPr>
              <w:fldChar w:fldCharType="end"/>
            </w:r>
          </w:p>
          <w:p w14:paraId="79B2B62C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8039CB6" w14:textId="7A5F9177" w:rsidR="0015688F" w:rsidRDefault="003D54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HOUPY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14:paraId="1D9FCD28" w14:textId="4B4BCCFE" w:rsidR="0015688F" w:rsidRDefault="003D54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Pierre Paul Riquet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68E459C" w14:textId="49DC1F5D" w:rsidR="0015688F" w:rsidRDefault="003D54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14:paraId="50BF7D9E" w14:textId="77777777" w:rsidR="006D3AD1" w:rsidRDefault="006D3AD1" w:rsidP="0015688F">
      <w:pPr>
        <w:pStyle w:val="Commentaire"/>
        <w:rPr>
          <w:rFonts w:ascii="Arial" w:hAnsi="Arial"/>
          <w:i/>
          <w:u w:val="single"/>
        </w:rPr>
      </w:pPr>
    </w:p>
    <w:p w14:paraId="6A88D708" w14:textId="77777777" w:rsidR="006D3AD1" w:rsidRDefault="006D3AD1" w:rsidP="0015688F">
      <w:pPr>
        <w:pStyle w:val="Commentaire"/>
        <w:rPr>
          <w:rFonts w:ascii="Arial" w:hAnsi="Arial"/>
          <w:i/>
          <w:u w:val="single"/>
        </w:rPr>
      </w:pPr>
    </w:p>
    <w:p w14:paraId="1BCCE9D3" w14:textId="77777777" w:rsidR="006D3AD1" w:rsidRDefault="006D3AD1" w:rsidP="0015688F">
      <w:pPr>
        <w:pStyle w:val="Commentaire"/>
        <w:rPr>
          <w:rFonts w:ascii="Arial" w:hAnsi="Arial"/>
          <w:i/>
          <w:u w:val="single"/>
        </w:rPr>
      </w:pPr>
    </w:p>
    <w:p w14:paraId="0D57A2A2" w14:textId="1EAE3250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606DA9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FFDE152" w14:textId="6B588D5E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54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54B0">
        <w:rPr>
          <w:rFonts w:ascii="Arial" w:hAnsi="Arial"/>
          <w:bCs/>
        </w:rPr>
        <w:t>HOUPY</w:t>
      </w:r>
      <w:r>
        <w:rPr>
          <w:rFonts w:ascii="Arial" w:hAnsi="Arial"/>
          <w:bCs/>
        </w:rPr>
        <w:t xml:space="preserve"> </w:t>
      </w:r>
      <w:r w:rsidR="003D54B0">
        <w:rPr>
          <w:rFonts w:ascii="Arial" w:hAnsi="Arial"/>
          <w:bCs/>
        </w:rPr>
        <w:t>THIERRY</w:t>
      </w:r>
    </w:p>
    <w:p w14:paraId="49BA05CB" w14:textId="77777777" w:rsidR="0015688F" w:rsidRDefault="0015688F" w:rsidP="0015688F">
      <w:pPr>
        <w:pStyle w:val="Commentaire"/>
        <w:rPr>
          <w:rFonts w:ascii="Arial" w:hAnsi="Arial"/>
        </w:rPr>
      </w:pPr>
    </w:p>
    <w:p w14:paraId="007D1218" w14:textId="53343445" w:rsidR="0015688F" w:rsidRDefault="003D54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592BD1E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1213536" w14:textId="3C3443D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D54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54B0">
        <w:rPr>
          <w:rFonts w:ascii="Arial" w:hAnsi="Arial"/>
          <w:bCs/>
        </w:rPr>
        <w:t>HOUPY</w:t>
      </w:r>
      <w:r>
        <w:rPr>
          <w:rFonts w:ascii="Arial" w:hAnsi="Arial"/>
          <w:bCs/>
        </w:rPr>
        <w:t xml:space="preserve"> </w:t>
      </w:r>
      <w:r w:rsidR="003D54B0">
        <w:rPr>
          <w:rFonts w:ascii="Arial" w:hAnsi="Arial"/>
          <w:bCs/>
        </w:rPr>
        <w:t>THIERRY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D54B0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D54B0">
        <w:rPr>
          <w:rFonts w:ascii="Arial" w:hAnsi="Arial"/>
          <w:iCs/>
        </w:rPr>
        <w:t>985</w:t>
      </w:r>
      <w:r>
        <w:rPr>
          <w:rFonts w:ascii="Arial" w:hAnsi="Arial"/>
          <w:iCs/>
        </w:rPr>
        <w:t xml:space="preserve">, section </w:t>
      </w:r>
      <w:r w:rsidR="003D5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2031BD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C4F6B3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DD1AC4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FCBAECF" w14:textId="2EDEDF87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54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3FE14D1" w14:textId="77777777" w:rsidR="0015688F" w:rsidRDefault="0015688F" w:rsidP="0015688F">
      <w:pPr>
        <w:ind w:left="5670"/>
        <w:rPr>
          <w:rFonts w:cs="Arial"/>
          <w:bCs/>
        </w:rPr>
      </w:pPr>
    </w:p>
    <w:p w14:paraId="457152B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77E360E" w14:textId="77777777" w:rsidR="00780188" w:rsidRDefault="00780188" w:rsidP="009641BF">
      <w:pPr>
        <w:pStyle w:val="Retraitcorpsdetexte"/>
        <w:ind w:firstLine="702"/>
        <w:jc w:val="both"/>
      </w:pPr>
    </w:p>
    <w:p w14:paraId="2FEC8430" w14:textId="77777777" w:rsidR="00780188" w:rsidRDefault="00780188" w:rsidP="009641BF">
      <w:pPr>
        <w:pStyle w:val="Retraitcorpsdetexte"/>
        <w:ind w:firstLine="702"/>
        <w:jc w:val="both"/>
      </w:pPr>
    </w:p>
    <w:p w14:paraId="1F97FBC2" w14:textId="77777777" w:rsidR="00780188" w:rsidRDefault="00780188" w:rsidP="009641BF">
      <w:pPr>
        <w:pStyle w:val="Retraitcorpsdetexte"/>
        <w:ind w:firstLine="702"/>
        <w:jc w:val="both"/>
      </w:pPr>
    </w:p>
    <w:p w14:paraId="24A1FE8C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5AEF5C1" w14:textId="77777777" w:rsidR="00224910" w:rsidRDefault="00224910" w:rsidP="00AE2A88">
      <w:pPr>
        <w:ind w:left="5670"/>
      </w:pPr>
    </w:p>
    <w:p w14:paraId="5416F675" w14:textId="77777777" w:rsidR="00243875" w:rsidRDefault="00243875" w:rsidP="0015688F"/>
    <w:p w14:paraId="0FF9BE66" w14:textId="77777777" w:rsidR="00243875" w:rsidRDefault="00243875" w:rsidP="0015688F"/>
    <w:p w14:paraId="7B0A050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A6EC8C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83C51D2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71A982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6F6A876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24ABED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88744C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8671D1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6D443D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D1BCBA4" w14:textId="77777777" w:rsidR="0015688F" w:rsidRDefault="0015688F" w:rsidP="0015688F">
      <w:pPr>
        <w:jc w:val="left"/>
        <w:rPr>
          <w:rFonts w:cs="Arial"/>
          <w:bCs/>
        </w:rPr>
      </w:pPr>
    </w:p>
    <w:p w14:paraId="6E60313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B4CCE4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C91E50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40C7E7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E5D2A5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72D6C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4A3578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9616F72" w14:textId="62128FFA" w:rsidR="0015688F" w:rsidRDefault="003D5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HOUPY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THIERRY</w:t>
      </w:r>
    </w:p>
    <w:p w14:paraId="39FD31F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173C559" w14:textId="2FDFA9E7" w:rsidR="0015688F" w:rsidRDefault="003D5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14:paraId="1166CCA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FC552DF" w14:textId="56E4F20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54B0">
        <w:rPr>
          <w:rFonts w:ascii="Arial" w:hAnsi="Arial"/>
          <w:iCs/>
        </w:rPr>
        <w:t>985</w:t>
      </w:r>
      <w:r>
        <w:rPr>
          <w:rFonts w:ascii="Arial" w:hAnsi="Arial"/>
          <w:iCs/>
        </w:rPr>
        <w:t xml:space="preserve">, section </w:t>
      </w:r>
      <w:r w:rsidR="003D5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4008FDB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3F9507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E916F1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C5F176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7127D4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B5BD31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CBF220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5583882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B8A4C2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399331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748C90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E55C2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B080D7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EFA9B5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F2699D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6E8DE9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EB1237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AB9FA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1854F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3810B6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A06AA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D29686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9642E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79186E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4F08CAD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B51BD5D" w14:textId="1A2ADC3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3AD1">
              <w:rPr>
                <w:rFonts w:cs="Arial"/>
                <w:bCs/>
                <w:noProof/>
              </w:rPr>
              <w:t>mardi 10 août 2021</w:t>
            </w:r>
            <w:r>
              <w:rPr>
                <w:rFonts w:cs="Arial"/>
                <w:bCs/>
              </w:rPr>
              <w:fldChar w:fldCharType="end"/>
            </w:r>
          </w:p>
          <w:p w14:paraId="79DA5D9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9447A2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30E714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C1D4F9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B844686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C9272A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94425D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6C680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7E05E03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B0F13A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20A6189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34C8ECC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C70FA6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ABE7CE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54419D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FA972F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0A10D3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D84362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41EE4E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03FCD9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8CBB252" w14:textId="77777777" w:rsidR="0015688F" w:rsidRDefault="0015688F" w:rsidP="0015688F">
      <w:pPr>
        <w:jc w:val="left"/>
        <w:rPr>
          <w:rFonts w:cs="Arial"/>
          <w:bCs/>
        </w:rPr>
      </w:pPr>
    </w:p>
    <w:p w14:paraId="2984B0E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2847CB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FB0712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EF20A1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679BFD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7C075E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D7771D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A560511" w14:textId="5A77BAE2" w:rsidR="0015688F" w:rsidRDefault="003D5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HOUPY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THIERRY</w:t>
      </w:r>
    </w:p>
    <w:p w14:paraId="210D221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FE26A36" w14:textId="11DCA14D" w:rsidR="0015688F" w:rsidRDefault="003D5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14:paraId="7C114B8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8B061B" w14:textId="3308AE1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54B0">
        <w:rPr>
          <w:rFonts w:ascii="Arial" w:hAnsi="Arial"/>
          <w:iCs/>
        </w:rPr>
        <w:t>985</w:t>
      </w:r>
      <w:r>
        <w:rPr>
          <w:rFonts w:ascii="Arial" w:hAnsi="Arial"/>
          <w:iCs/>
        </w:rPr>
        <w:t xml:space="preserve">, section </w:t>
      </w:r>
      <w:r w:rsidR="003D5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6761D1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C46C8A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28DA66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F36C76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38C23B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242FBF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EC946D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C2F21B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AB06A1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CE3047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C2E483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694D51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6C0E51F" w14:textId="78EA822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3AD1">
              <w:rPr>
                <w:rFonts w:cs="Arial"/>
                <w:bCs/>
                <w:noProof/>
              </w:rPr>
              <w:t>mardi 10 août 2021</w:t>
            </w:r>
            <w:r>
              <w:rPr>
                <w:rFonts w:cs="Arial"/>
                <w:bCs/>
              </w:rPr>
              <w:fldChar w:fldCharType="end"/>
            </w:r>
          </w:p>
          <w:p w14:paraId="7122AE9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9129B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DF9BDA1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0EC77C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BC8A5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E137B5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C70067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0B3A8E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7630121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72D0AF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60AD3B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68E4A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17C37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9B270F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DA396AE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7D875D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62D90C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D17C35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3AD982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1390A" w14:textId="77777777" w:rsidR="00441487" w:rsidRDefault="00441487">
      <w:r>
        <w:separator/>
      </w:r>
    </w:p>
  </w:endnote>
  <w:endnote w:type="continuationSeparator" w:id="0">
    <w:p w14:paraId="0E86724E" w14:textId="77777777" w:rsidR="00441487" w:rsidRDefault="0044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1A59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AF08F8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9565" w14:textId="77777777" w:rsidR="00441487" w:rsidRDefault="00441487">
      <w:r>
        <w:separator/>
      </w:r>
    </w:p>
  </w:footnote>
  <w:footnote w:type="continuationSeparator" w:id="0">
    <w:p w14:paraId="14AE5EFB" w14:textId="77777777" w:rsidR="00441487" w:rsidRDefault="00441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1AA14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B6696E8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487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D54B0"/>
    <w:rsid w:val="00441487"/>
    <w:rsid w:val="005A0FA8"/>
    <w:rsid w:val="006D3AD1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603780"/>
  <w15:chartTrackingRefBased/>
  <w15:docId w15:val="{C0ADEB8B-4CA9-42F7-AA77-82FD2D32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804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2021-08-10T06:55:00Z</cp:lastPrinted>
  <dcterms:created xsi:type="dcterms:W3CDTF">2021-08-10T06:55:00Z</dcterms:created>
  <dcterms:modified xsi:type="dcterms:W3CDTF">2021-08-10T06:57:00Z</dcterms:modified>
</cp:coreProperties>
</file>