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2EDCA09B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48E3ABDB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573EDF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1C23061D" w14:textId="77777777" w:rsidR="00F8531B" w:rsidRDefault="00F8531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6783B946" w14:textId="77777777" w:rsidR="00F8531B" w:rsidRDefault="00F8531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795723E3" w14:textId="77777777" w:rsidR="00F8531B" w:rsidRDefault="00F8531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6144C30E" w14:textId="45211CD4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8531B">
              <w:rPr>
                <w:rFonts w:ascii="Arial" w:hAnsi="Arial"/>
                <w:noProof/>
              </w:rPr>
              <w:t>vendredi 6 août 2021</w:t>
            </w:r>
            <w:r>
              <w:rPr>
                <w:rFonts w:ascii="Arial" w:hAnsi="Arial"/>
              </w:rPr>
              <w:fldChar w:fldCharType="end"/>
            </w:r>
          </w:p>
          <w:p w14:paraId="25FBC967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476A3BAD" w14:textId="36ED4CF5" w:rsidR="0015688F" w:rsidRDefault="00EA74A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CLERGUE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OLIVIER</w:t>
            </w:r>
          </w:p>
          <w:p w14:paraId="51802BB8" w14:textId="09941D77" w:rsidR="0015688F" w:rsidRDefault="00EA74A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LES VOTTES</w:t>
            </w:r>
            <w:r w:rsidR="0015688F">
              <w:rPr>
                <w:rFonts w:ascii="Arial" w:hAnsi="Arial"/>
              </w:rPr>
              <w:t xml:space="preserve"> </w:t>
            </w:r>
          </w:p>
          <w:p w14:paraId="3D1A23CF" w14:textId="16644770" w:rsidR="0015688F" w:rsidRDefault="00EA74A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 POMAREDE</w:t>
            </w:r>
          </w:p>
        </w:tc>
      </w:tr>
    </w:tbl>
    <w:p w14:paraId="2B5F7487" w14:textId="77777777" w:rsidR="00F8531B" w:rsidRDefault="00F8531B" w:rsidP="0015688F">
      <w:pPr>
        <w:pStyle w:val="Commentaire"/>
        <w:rPr>
          <w:rFonts w:ascii="Arial" w:hAnsi="Arial"/>
          <w:i/>
          <w:u w:val="single"/>
        </w:rPr>
      </w:pPr>
    </w:p>
    <w:p w14:paraId="6EDE4902" w14:textId="77777777" w:rsidR="00F8531B" w:rsidRDefault="00F8531B" w:rsidP="0015688F">
      <w:pPr>
        <w:pStyle w:val="Commentaire"/>
        <w:rPr>
          <w:rFonts w:ascii="Arial" w:hAnsi="Arial"/>
          <w:i/>
          <w:u w:val="single"/>
        </w:rPr>
      </w:pPr>
    </w:p>
    <w:p w14:paraId="056663E8" w14:textId="77777777" w:rsidR="00F8531B" w:rsidRDefault="00F8531B" w:rsidP="0015688F">
      <w:pPr>
        <w:pStyle w:val="Commentaire"/>
        <w:rPr>
          <w:rFonts w:ascii="Arial" w:hAnsi="Arial"/>
          <w:i/>
          <w:u w:val="single"/>
        </w:rPr>
      </w:pPr>
    </w:p>
    <w:p w14:paraId="610A1D11" w14:textId="60A3C26B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5C0A0F4F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08FA2664" w14:textId="2498E002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A74A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A74A5">
        <w:rPr>
          <w:rFonts w:ascii="Arial" w:hAnsi="Arial"/>
          <w:bCs/>
        </w:rPr>
        <w:t>CLERGUE</w:t>
      </w:r>
      <w:r>
        <w:rPr>
          <w:rFonts w:ascii="Arial" w:hAnsi="Arial"/>
          <w:bCs/>
        </w:rPr>
        <w:t xml:space="preserve"> </w:t>
      </w:r>
      <w:r w:rsidR="00EA74A5">
        <w:rPr>
          <w:rFonts w:ascii="Arial" w:hAnsi="Arial"/>
          <w:bCs/>
        </w:rPr>
        <w:t>OLIVIER</w:t>
      </w:r>
    </w:p>
    <w:p w14:paraId="7F9F71E3" w14:textId="77777777" w:rsidR="0015688F" w:rsidRDefault="0015688F" w:rsidP="0015688F">
      <w:pPr>
        <w:pStyle w:val="Commentaire"/>
        <w:rPr>
          <w:rFonts w:ascii="Arial" w:hAnsi="Arial"/>
        </w:rPr>
      </w:pPr>
    </w:p>
    <w:p w14:paraId="22E10E13" w14:textId="186BC317" w:rsidR="0015688F" w:rsidRDefault="00EA74A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2EE5A514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3AFAB041" w14:textId="7F27245F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A74A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A74A5">
        <w:rPr>
          <w:rFonts w:ascii="Arial" w:hAnsi="Arial"/>
          <w:bCs/>
        </w:rPr>
        <w:t>CLERGUE</w:t>
      </w:r>
      <w:r>
        <w:rPr>
          <w:rFonts w:ascii="Arial" w:hAnsi="Arial"/>
          <w:bCs/>
        </w:rPr>
        <w:t xml:space="preserve"> </w:t>
      </w:r>
      <w:r w:rsidR="00EA74A5">
        <w:rPr>
          <w:rFonts w:ascii="Arial" w:hAnsi="Arial"/>
          <w:bCs/>
        </w:rPr>
        <w:t>OLIVIER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A74A5">
        <w:rPr>
          <w:rFonts w:ascii="Arial" w:hAnsi="Arial"/>
        </w:rPr>
        <w:t>LA POMAREDE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A74A5">
        <w:rPr>
          <w:rFonts w:ascii="Arial" w:hAnsi="Arial"/>
          <w:iCs/>
        </w:rPr>
        <w:t>87</w:t>
      </w:r>
      <w:r>
        <w:rPr>
          <w:rFonts w:ascii="Arial" w:hAnsi="Arial"/>
          <w:iCs/>
        </w:rPr>
        <w:t xml:space="preserve">, section </w:t>
      </w:r>
      <w:r w:rsidR="00EA74A5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14:paraId="3E488C19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003376CC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5161302C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1881ED71" w14:textId="1552D918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A74A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4B7EC7AA" w14:textId="77777777" w:rsidR="0015688F" w:rsidRDefault="0015688F" w:rsidP="0015688F">
      <w:pPr>
        <w:ind w:left="5670"/>
        <w:rPr>
          <w:rFonts w:cs="Arial"/>
          <w:bCs/>
        </w:rPr>
      </w:pPr>
    </w:p>
    <w:p w14:paraId="59BEA6C3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02107729" w14:textId="77777777" w:rsidR="00780188" w:rsidRDefault="00780188" w:rsidP="009641BF">
      <w:pPr>
        <w:pStyle w:val="Retraitcorpsdetexte"/>
        <w:ind w:firstLine="702"/>
        <w:jc w:val="both"/>
      </w:pPr>
    </w:p>
    <w:p w14:paraId="4CB81E16" w14:textId="77777777" w:rsidR="00780188" w:rsidRDefault="00780188" w:rsidP="009641BF">
      <w:pPr>
        <w:pStyle w:val="Retraitcorpsdetexte"/>
        <w:ind w:firstLine="702"/>
        <w:jc w:val="both"/>
      </w:pPr>
    </w:p>
    <w:p w14:paraId="4E6702B1" w14:textId="77777777" w:rsidR="00780188" w:rsidRDefault="00780188" w:rsidP="009641BF">
      <w:pPr>
        <w:pStyle w:val="Retraitcorpsdetexte"/>
        <w:ind w:firstLine="702"/>
        <w:jc w:val="both"/>
      </w:pPr>
    </w:p>
    <w:p w14:paraId="60DF22D4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6B4819BF" w14:textId="77777777" w:rsidR="00224910" w:rsidRDefault="00224910" w:rsidP="00AE2A88">
      <w:pPr>
        <w:ind w:left="5670"/>
      </w:pPr>
    </w:p>
    <w:p w14:paraId="4810A275" w14:textId="77777777" w:rsidR="00243875" w:rsidRDefault="00243875" w:rsidP="0015688F"/>
    <w:p w14:paraId="413535E6" w14:textId="77777777" w:rsidR="00243875" w:rsidRDefault="00243875" w:rsidP="0015688F"/>
    <w:p w14:paraId="316198C4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082E5360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521F156F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744137E1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B7DF793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0509A0D0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5D6AF898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6BCFBF6D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1BEF9B22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0D861201" w14:textId="77777777" w:rsidR="0015688F" w:rsidRDefault="0015688F" w:rsidP="0015688F">
      <w:pPr>
        <w:jc w:val="left"/>
        <w:rPr>
          <w:rFonts w:cs="Arial"/>
          <w:bCs/>
        </w:rPr>
      </w:pPr>
    </w:p>
    <w:p w14:paraId="6B6D593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5D03D324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76C7EF35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6F30AA0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38F6DBF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7161EA2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546095F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1865D669" w14:textId="01564809" w:rsidR="0015688F" w:rsidRDefault="00EA74A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CLERGUE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OLIVIER</w:t>
      </w:r>
    </w:p>
    <w:p w14:paraId="15DF3E08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305B821D" w14:textId="173C2806" w:rsidR="0015688F" w:rsidRDefault="00EA74A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Tuilerie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POMAREDE</w:t>
      </w:r>
    </w:p>
    <w:p w14:paraId="419B57C5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7F82F41C" w14:textId="6F8886DE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A74A5">
        <w:rPr>
          <w:rFonts w:ascii="Arial" w:hAnsi="Arial"/>
          <w:iCs/>
        </w:rPr>
        <w:t>87</w:t>
      </w:r>
      <w:r>
        <w:rPr>
          <w:rFonts w:ascii="Arial" w:hAnsi="Arial"/>
          <w:iCs/>
        </w:rPr>
        <w:t xml:space="preserve">, section </w:t>
      </w:r>
      <w:r w:rsidR="00EA74A5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14:paraId="5DDBC451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530731DD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5610CE57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5DC8BE63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793CD38C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2D8C9E2B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069C984A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3BF9696F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408AF8F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2E7F054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59F99EC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584CFE0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1CBB16A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06208D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BFB2FEC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E6A5390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014AB8E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406442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F7220C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86149F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7604FD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4E4D32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984B750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3794A7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F2B4965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2AAB7312" w14:textId="112995C1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8531B">
              <w:rPr>
                <w:rFonts w:cs="Arial"/>
                <w:bCs/>
                <w:noProof/>
              </w:rPr>
              <w:t>vendredi 6 août 2021</w:t>
            </w:r>
            <w:r>
              <w:rPr>
                <w:rFonts w:cs="Arial"/>
                <w:bCs/>
              </w:rPr>
              <w:fldChar w:fldCharType="end"/>
            </w:r>
          </w:p>
          <w:p w14:paraId="0E6A490B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1E80D3C2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4F488C1F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2D346884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4E9A4EF8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10D450B8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3C296767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1B70BBFA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4EE82C54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71143978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6A4E95C6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63D4AD96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2FED929A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22008DEC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481DE7E6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4A8F951F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3E56471C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0EF2CDDF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13D0AF8B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47EB1E91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0A516A22" w14:textId="77777777" w:rsidR="0015688F" w:rsidRDefault="0015688F" w:rsidP="0015688F">
      <w:pPr>
        <w:jc w:val="left"/>
        <w:rPr>
          <w:rFonts w:cs="Arial"/>
          <w:bCs/>
        </w:rPr>
      </w:pPr>
    </w:p>
    <w:p w14:paraId="7061543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60E7E4B1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3B3D551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3AF6E1D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2C43110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23F1398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7838867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2B8AA92B" w14:textId="5A86877C" w:rsidR="0015688F" w:rsidRDefault="00EA74A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CLERGUE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OLIVIER</w:t>
      </w:r>
    </w:p>
    <w:p w14:paraId="0188A3E0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72038643" w14:textId="6253825D" w:rsidR="0015688F" w:rsidRDefault="00EA74A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Tuilerie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POMAREDE</w:t>
      </w:r>
    </w:p>
    <w:p w14:paraId="0C42B9E5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76E24773" w14:textId="09FFBB34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A74A5">
        <w:rPr>
          <w:rFonts w:ascii="Arial" w:hAnsi="Arial"/>
          <w:iCs/>
        </w:rPr>
        <w:t>87</w:t>
      </w:r>
      <w:r>
        <w:rPr>
          <w:rFonts w:ascii="Arial" w:hAnsi="Arial"/>
          <w:iCs/>
        </w:rPr>
        <w:t xml:space="preserve">, section </w:t>
      </w:r>
      <w:r w:rsidR="00EA74A5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14:paraId="61DC0EFF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52382F2B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507658FD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6740CFFA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3C77A381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54C8651A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26DB7D19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0F9E71E5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4D5AFC1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3685567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45407B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16B8356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33E53597" w14:textId="5778A5B5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8531B">
              <w:rPr>
                <w:rFonts w:cs="Arial"/>
                <w:bCs/>
                <w:noProof/>
              </w:rPr>
              <w:t>vendredi 6 août 2021</w:t>
            </w:r>
            <w:r>
              <w:rPr>
                <w:rFonts w:cs="Arial"/>
                <w:bCs/>
              </w:rPr>
              <w:fldChar w:fldCharType="end"/>
            </w:r>
          </w:p>
          <w:p w14:paraId="7B45A9C9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A8F6C3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B3879D7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30A6F57D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102481B9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63914A5B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57DE6F15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0B58534C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568035D8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4C840A2D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0872BBB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CA54E11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CB0D7AA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74E72DE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7998DE2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8E4EBC5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135C825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74C1CA4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4DF39A51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684C4" w14:textId="77777777" w:rsidR="00A91957" w:rsidRDefault="00A91957">
      <w:r>
        <w:separator/>
      </w:r>
    </w:p>
  </w:endnote>
  <w:endnote w:type="continuationSeparator" w:id="0">
    <w:p w14:paraId="40B2185B" w14:textId="77777777" w:rsidR="00A91957" w:rsidRDefault="00A91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4E491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0C218717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0B3F1" w14:textId="77777777" w:rsidR="00A91957" w:rsidRDefault="00A91957">
      <w:r>
        <w:separator/>
      </w:r>
    </w:p>
  </w:footnote>
  <w:footnote w:type="continuationSeparator" w:id="0">
    <w:p w14:paraId="487FEEB9" w14:textId="77777777" w:rsidR="00A91957" w:rsidRDefault="00A919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EB71D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30B39EC4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1957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91957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EA74A5"/>
    <w:rsid w:val="00F33565"/>
    <w:rsid w:val="00F8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D10CF5"/>
  <w15:chartTrackingRefBased/>
  <w15:docId w15:val="{CF26EB20-FDF0-4E7C-BAC2-C12C4FDB7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7</TotalTime>
  <Pages>3</Pages>
  <Words>798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2021-08-06T08:03:00Z</cp:lastPrinted>
  <dcterms:created xsi:type="dcterms:W3CDTF">2021-08-06T08:03:00Z</dcterms:created>
  <dcterms:modified xsi:type="dcterms:W3CDTF">2021-08-06T08:10:00Z</dcterms:modified>
</cp:coreProperties>
</file>