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2C719B9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8E26D9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4DF28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6AF40B2" w14:textId="77777777" w:rsidR="00050A6A" w:rsidRDefault="00050A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4847F37" w14:textId="77777777" w:rsidR="00050A6A" w:rsidRDefault="00050A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ECE8135" w14:textId="77777777" w:rsidR="00050A6A" w:rsidRDefault="00050A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193BC10" w14:textId="6E9BE21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50A6A">
              <w:rPr>
                <w:rFonts w:ascii="Arial" w:hAnsi="Arial"/>
                <w:noProof/>
              </w:rPr>
              <w:t>vendredi 6 août 2021</w:t>
            </w:r>
            <w:r>
              <w:rPr>
                <w:rFonts w:ascii="Arial" w:hAnsi="Arial"/>
              </w:rPr>
              <w:fldChar w:fldCharType="end"/>
            </w:r>
          </w:p>
          <w:p w14:paraId="1BA262B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FB2DDF4" w14:textId="6D9062DF" w:rsidR="0015688F" w:rsidRDefault="001C6AC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STORTI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MANON</w:t>
            </w:r>
          </w:p>
          <w:p w14:paraId="4BF9B132" w14:textId="3FEB52CD" w:rsidR="0015688F" w:rsidRDefault="001C6AC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Naudet</w:t>
            </w:r>
            <w:r w:rsidR="0015688F">
              <w:rPr>
                <w:rFonts w:ascii="Arial" w:hAnsi="Arial"/>
              </w:rPr>
              <w:t xml:space="preserve"> </w:t>
            </w:r>
          </w:p>
          <w:p w14:paraId="450F9B56" w14:textId="7B105AFC" w:rsidR="0015688F" w:rsidRDefault="001C6AC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AVIGNONET- LAURAGAIS</w:t>
            </w:r>
          </w:p>
        </w:tc>
      </w:tr>
    </w:tbl>
    <w:p w14:paraId="2BB3374E" w14:textId="77777777" w:rsidR="00050A6A" w:rsidRDefault="00050A6A" w:rsidP="0015688F">
      <w:pPr>
        <w:pStyle w:val="Commentaire"/>
        <w:rPr>
          <w:rFonts w:ascii="Arial" w:hAnsi="Arial"/>
          <w:i/>
          <w:u w:val="single"/>
        </w:rPr>
      </w:pPr>
    </w:p>
    <w:p w14:paraId="40325C5D" w14:textId="77777777" w:rsidR="00050A6A" w:rsidRDefault="00050A6A" w:rsidP="0015688F">
      <w:pPr>
        <w:pStyle w:val="Commentaire"/>
        <w:rPr>
          <w:rFonts w:ascii="Arial" w:hAnsi="Arial"/>
          <w:i/>
          <w:u w:val="single"/>
        </w:rPr>
      </w:pPr>
    </w:p>
    <w:p w14:paraId="27DE44C8" w14:textId="77777777" w:rsidR="00050A6A" w:rsidRDefault="00050A6A" w:rsidP="0015688F">
      <w:pPr>
        <w:pStyle w:val="Commentaire"/>
        <w:rPr>
          <w:rFonts w:ascii="Arial" w:hAnsi="Arial"/>
          <w:i/>
          <w:u w:val="single"/>
        </w:rPr>
      </w:pPr>
    </w:p>
    <w:p w14:paraId="2B327BC4" w14:textId="670E3A45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AC2D27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F10FBEB" w14:textId="2FC91805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C6AC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C6AC5">
        <w:rPr>
          <w:rFonts w:ascii="Arial" w:hAnsi="Arial"/>
          <w:bCs/>
        </w:rPr>
        <w:t>STORTI</w:t>
      </w:r>
      <w:r>
        <w:rPr>
          <w:rFonts w:ascii="Arial" w:hAnsi="Arial"/>
          <w:bCs/>
        </w:rPr>
        <w:t xml:space="preserve"> </w:t>
      </w:r>
      <w:r w:rsidR="001C6AC5">
        <w:rPr>
          <w:rFonts w:ascii="Arial" w:hAnsi="Arial"/>
          <w:bCs/>
        </w:rPr>
        <w:t>MANON</w:t>
      </w:r>
    </w:p>
    <w:p w14:paraId="399D344C" w14:textId="77777777" w:rsidR="0015688F" w:rsidRDefault="0015688F" w:rsidP="0015688F">
      <w:pPr>
        <w:pStyle w:val="Commentaire"/>
        <w:rPr>
          <w:rFonts w:ascii="Arial" w:hAnsi="Arial"/>
        </w:rPr>
      </w:pPr>
    </w:p>
    <w:p w14:paraId="5EEC1DDA" w14:textId="53AB36C5" w:rsidR="0015688F" w:rsidRDefault="001C6AC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234210A9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885DC6A" w14:textId="065F4C14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C6AC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C6AC5">
        <w:rPr>
          <w:rFonts w:ascii="Arial" w:hAnsi="Arial"/>
          <w:bCs/>
        </w:rPr>
        <w:t>STORTI</w:t>
      </w:r>
      <w:r>
        <w:rPr>
          <w:rFonts w:ascii="Arial" w:hAnsi="Arial"/>
          <w:bCs/>
        </w:rPr>
        <w:t xml:space="preserve"> </w:t>
      </w:r>
      <w:r w:rsidR="001C6AC5">
        <w:rPr>
          <w:rFonts w:ascii="Arial" w:hAnsi="Arial"/>
          <w:bCs/>
        </w:rPr>
        <w:t>MANON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C6AC5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14:paraId="0265B11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24880E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284D4F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CEACC11" w14:textId="5559F3A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C6AC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6A374D5" w14:textId="77777777" w:rsidR="0015688F" w:rsidRDefault="0015688F" w:rsidP="0015688F">
      <w:pPr>
        <w:ind w:left="5670"/>
        <w:rPr>
          <w:rFonts w:cs="Arial"/>
          <w:bCs/>
        </w:rPr>
      </w:pPr>
    </w:p>
    <w:p w14:paraId="17C5D2E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B38418F" w14:textId="77777777" w:rsidR="00780188" w:rsidRDefault="00780188" w:rsidP="009641BF">
      <w:pPr>
        <w:pStyle w:val="Retraitcorpsdetexte"/>
        <w:ind w:firstLine="702"/>
        <w:jc w:val="both"/>
      </w:pPr>
    </w:p>
    <w:p w14:paraId="5837BE6C" w14:textId="77777777" w:rsidR="00780188" w:rsidRDefault="00780188" w:rsidP="009641BF">
      <w:pPr>
        <w:pStyle w:val="Retraitcorpsdetexte"/>
        <w:ind w:firstLine="702"/>
        <w:jc w:val="both"/>
      </w:pPr>
    </w:p>
    <w:p w14:paraId="6D912D44" w14:textId="77777777" w:rsidR="00780188" w:rsidRDefault="00780188" w:rsidP="009641BF">
      <w:pPr>
        <w:pStyle w:val="Retraitcorpsdetexte"/>
        <w:ind w:firstLine="702"/>
        <w:jc w:val="both"/>
      </w:pPr>
    </w:p>
    <w:p w14:paraId="75828974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2BE01BCE" w14:textId="77777777" w:rsidR="00224910" w:rsidRDefault="00224910" w:rsidP="00AE2A88">
      <w:pPr>
        <w:ind w:left="5670"/>
      </w:pPr>
    </w:p>
    <w:p w14:paraId="4F9780A2" w14:textId="77777777" w:rsidR="00243875" w:rsidRDefault="00243875" w:rsidP="0015688F"/>
    <w:p w14:paraId="022E95AE" w14:textId="77777777" w:rsidR="00243875" w:rsidRDefault="00243875" w:rsidP="0015688F"/>
    <w:p w14:paraId="5030EAFC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FB396E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6C9539C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7B1B04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01FB212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6C3834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58F460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47F611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5BBF59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4995287" w14:textId="77777777" w:rsidR="0015688F" w:rsidRDefault="0015688F" w:rsidP="0015688F">
      <w:pPr>
        <w:jc w:val="left"/>
        <w:rPr>
          <w:rFonts w:cs="Arial"/>
          <w:bCs/>
        </w:rPr>
      </w:pPr>
    </w:p>
    <w:p w14:paraId="78FFCA2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7FA199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0B4D2A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4033DB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B6393E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62D2F5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E7E58E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0255B26" w14:textId="2DECCE6E" w:rsidR="0015688F" w:rsidRDefault="001C6A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STORTI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MANON</w:t>
      </w:r>
    </w:p>
    <w:p w14:paraId="6426BAB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CD5C656" w14:textId="46953C5C" w:rsidR="0015688F" w:rsidRDefault="001C6A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7026B27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79AA980" w14:textId="42156A0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2365549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16BDEF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255214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6E9F36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82AFF7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4970F9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23EA0E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8F41F6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7B061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4AC021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5D9551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DA255A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7BCE31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602FF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91CC4F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BCEDF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E027D2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087A87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F55D32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A91C89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CA4C9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E9D62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C8D20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02F5F1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45FE6C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E25FA3F" w14:textId="0462569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0A6A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21FE306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F94DB3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CAB362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F49808F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1D5DAA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432C17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A34C8E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60CE5A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7D2B199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CBEEF6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866D1E5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B8F1FA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3F2840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A67810A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9BEE86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AFF44C4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BE7F4D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CA9BCF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6C250A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79CEE1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FCE2072" w14:textId="77777777" w:rsidR="0015688F" w:rsidRDefault="0015688F" w:rsidP="0015688F">
      <w:pPr>
        <w:jc w:val="left"/>
        <w:rPr>
          <w:rFonts w:cs="Arial"/>
          <w:bCs/>
        </w:rPr>
      </w:pPr>
    </w:p>
    <w:p w14:paraId="71BF77A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95E0B0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7D9B86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684FFD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758D2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58D4CD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8CA3C4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17878DE" w14:textId="0AAFCDFA" w:rsidR="0015688F" w:rsidRDefault="001C6A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STORTI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MANON</w:t>
      </w:r>
    </w:p>
    <w:p w14:paraId="45C1B22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2DBF296" w14:textId="144F081C" w:rsidR="0015688F" w:rsidRDefault="001C6A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3AF6205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F444849" w14:textId="34D4AFA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4995CA5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2808A2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840E17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C178B1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E40F0C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C61542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CE5A0C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66E0E5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054BE0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E0A783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2B3C5B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5B56BA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BF0B666" w14:textId="1488716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0A6A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3C923C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13249F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14CD1B1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B152CE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669275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B17D52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C59261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318046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B6E6D8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729288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1038AD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FF354B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505EA2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F5268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D2BCC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A1656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2BB057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CD8E2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37D36BE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34561" w14:textId="77777777" w:rsidR="00BC7C78" w:rsidRDefault="00BC7C78">
      <w:r>
        <w:separator/>
      </w:r>
    </w:p>
  </w:endnote>
  <w:endnote w:type="continuationSeparator" w:id="0">
    <w:p w14:paraId="2AD3289D" w14:textId="77777777" w:rsidR="00BC7C78" w:rsidRDefault="00BC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472B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2C191F9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A470B" w14:textId="77777777" w:rsidR="00BC7C78" w:rsidRDefault="00BC7C78">
      <w:r>
        <w:separator/>
      </w:r>
    </w:p>
  </w:footnote>
  <w:footnote w:type="continuationSeparator" w:id="0">
    <w:p w14:paraId="66D241BC" w14:textId="77777777" w:rsidR="00BC7C78" w:rsidRDefault="00BC7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96CCD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F9FCF4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C78"/>
    <w:rsid w:val="000325F5"/>
    <w:rsid w:val="00050A6A"/>
    <w:rsid w:val="00110A76"/>
    <w:rsid w:val="0015688F"/>
    <w:rsid w:val="001C6AC5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C7C78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318734"/>
  <w15:chartTrackingRefBased/>
  <w15:docId w15:val="{818DEF76-D5E7-4E7C-AFE0-AA6D9354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790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2021-08-06T06:15:00Z</cp:lastPrinted>
  <dcterms:created xsi:type="dcterms:W3CDTF">2021-08-06T06:14:00Z</dcterms:created>
  <dcterms:modified xsi:type="dcterms:W3CDTF">2021-08-06T06:16:00Z</dcterms:modified>
</cp:coreProperties>
</file>