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946D58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BCD0946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9A616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3E99E25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91B2C">
              <w:rPr>
                <w:rFonts w:ascii="Arial" w:hAnsi="Arial"/>
                <w:noProof/>
              </w:rPr>
              <w:t>mercredi 7 juillet 2021</w:t>
            </w:r>
            <w:r>
              <w:rPr>
                <w:rFonts w:ascii="Arial" w:hAnsi="Arial"/>
              </w:rPr>
              <w:fldChar w:fldCharType="end"/>
            </w:r>
          </w:p>
          <w:p w14:paraId="0464B182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5FA8751" w14:textId="3CB3AEE0" w:rsidR="0015688F" w:rsidRDefault="00C0704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FREDDY</w:t>
            </w:r>
          </w:p>
          <w:p w14:paraId="17260605" w14:textId="12DDA026" w:rsidR="0015688F" w:rsidRDefault="00C0704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Masquière</w:t>
            </w:r>
            <w:proofErr w:type="spellEnd"/>
            <w:r>
              <w:rPr>
                <w:rFonts w:ascii="Arial" w:hAnsi="Arial"/>
              </w:rPr>
              <w:t xml:space="preserve"> Nord</w:t>
            </w:r>
            <w:r w:rsidR="0015688F">
              <w:rPr>
                <w:rFonts w:ascii="Arial" w:hAnsi="Arial"/>
              </w:rPr>
              <w:t xml:space="preserve"> </w:t>
            </w:r>
          </w:p>
          <w:p w14:paraId="28C1AE42" w14:textId="48E08FA1" w:rsidR="0015688F" w:rsidRDefault="00C0704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14:paraId="1D7B1ED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75B2D2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FDFB4C4" w14:textId="675E8CE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0704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0704C">
        <w:rPr>
          <w:rFonts w:ascii="Arial" w:hAnsi="Arial"/>
          <w:bCs/>
        </w:rPr>
        <w:t>SPADE</w:t>
      </w:r>
      <w:r>
        <w:rPr>
          <w:rFonts w:ascii="Arial" w:hAnsi="Arial"/>
          <w:bCs/>
        </w:rPr>
        <w:t xml:space="preserve"> </w:t>
      </w:r>
      <w:r w:rsidR="00C0704C">
        <w:rPr>
          <w:rFonts w:ascii="Arial" w:hAnsi="Arial"/>
          <w:bCs/>
        </w:rPr>
        <w:t>FREDDY</w:t>
      </w:r>
    </w:p>
    <w:p w14:paraId="64269240" w14:textId="77777777" w:rsidR="0015688F" w:rsidRDefault="0015688F" w:rsidP="0015688F">
      <w:pPr>
        <w:pStyle w:val="Commentaire"/>
        <w:rPr>
          <w:rFonts w:ascii="Arial" w:hAnsi="Arial"/>
        </w:rPr>
      </w:pPr>
    </w:p>
    <w:p w14:paraId="36C5934B" w14:textId="5CE15A87" w:rsidR="0015688F" w:rsidRDefault="00C0704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54B0694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EC2C79F" w14:textId="28939821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0704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0704C">
        <w:rPr>
          <w:rFonts w:ascii="Arial" w:hAnsi="Arial"/>
          <w:bCs/>
        </w:rPr>
        <w:t>SPADE</w:t>
      </w:r>
      <w:r>
        <w:rPr>
          <w:rFonts w:ascii="Arial" w:hAnsi="Arial"/>
          <w:bCs/>
        </w:rPr>
        <w:t xml:space="preserve"> </w:t>
      </w:r>
      <w:r w:rsidR="00C0704C">
        <w:rPr>
          <w:rFonts w:ascii="Arial" w:hAnsi="Arial"/>
          <w:bCs/>
        </w:rPr>
        <w:t>FREDDY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0704C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0704C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0704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6170CC8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F63C9A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23C381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B402F63" w14:textId="4B286401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704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8668D75" w14:textId="77777777" w:rsidR="0015688F" w:rsidRDefault="0015688F" w:rsidP="0015688F">
      <w:pPr>
        <w:ind w:left="5670"/>
        <w:rPr>
          <w:rFonts w:cs="Arial"/>
          <w:bCs/>
        </w:rPr>
      </w:pPr>
    </w:p>
    <w:p w14:paraId="514D8696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6311477" w14:textId="77777777" w:rsidR="00780188" w:rsidRDefault="00780188" w:rsidP="009641BF">
      <w:pPr>
        <w:pStyle w:val="Retraitcorpsdetexte"/>
        <w:ind w:firstLine="702"/>
        <w:jc w:val="both"/>
      </w:pPr>
    </w:p>
    <w:p w14:paraId="43EAE941" w14:textId="77777777" w:rsidR="00780188" w:rsidRDefault="00780188" w:rsidP="009641BF">
      <w:pPr>
        <w:pStyle w:val="Retraitcorpsdetexte"/>
        <w:ind w:firstLine="702"/>
        <w:jc w:val="both"/>
      </w:pPr>
    </w:p>
    <w:p w14:paraId="26033C28" w14:textId="77777777" w:rsidR="00780188" w:rsidRDefault="00780188" w:rsidP="009641BF">
      <w:pPr>
        <w:pStyle w:val="Retraitcorpsdetexte"/>
        <w:ind w:firstLine="702"/>
        <w:jc w:val="both"/>
      </w:pPr>
    </w:p>
    <w:p w14:paraId="65278054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7730064" w14:textId="77777777" w:rsidR="00224910" w:rsidRDefault="00224910" w:rsidP="00AE2A88">
      <w:pPr>
        <w:ind w:left="5670"/>
      </w:pPr>
    </w:p>
    <w:p w14:paraId="51E2C90E" w14:textId="77777777" w:rsidR="00243875" w:rsidRDefault="00243875" w:rsidP="0015688F"/>
    <w:p w14:paraId="0447F7EE" w14:textId="77777777" w:rsidR="00243875" w:rsidRDefault="00243875" w:rsidP="0015688F"/>
    <w:p w14:paraId="57FF10C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F332EF4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CE2A87A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99D3B3B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3BBB1A7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FF6123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E24876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A6BCE6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54D9A6D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E661B66" w14:textId="77777777" w:rsidR="0015688F" w:rsidRDefault="0015688F" w:rsidP="0015688F">
      <w:pPr>
        <w:jc w:val="left"/>
        <w:rPr>
          <w:rFonts w:cs="Arial"/>
          <w:bCs/>
        </w:rPr>
      </w:pPr>
    </w:p>
    <w:p w14:paraId="0E35F2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6936F9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12D5E7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48D7D7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3139C6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26397D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1C437E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FA20A09" w14:textId="2DA7362B" w:rsidR="0015688F" w:rsidRDefault="00C070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FREDDY</w:t>
      </w:r>
    </w:p>
    <w:p w14:paraId="6667E90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B641972" w14:textId="0250830C" w:rsidR="0015688F" w:rsidRDefault="00C070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Falca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0A310B1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6829785" w14:textId="01E381D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704C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0704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2AFB84F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E289B5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6DB7D5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D6469A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03690A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8580DB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513F8E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EEFECA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A40AFA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EA0600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991DB9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BA310D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9C9FD2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50143A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C8CC43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4F6EE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55F863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CACB91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945310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E76774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1CB2FF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AFD028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75609E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C679C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3A63C5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A1230F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1B2C">
              <w:rPr>
                <w:rFonts w:cs="Arial"/>
                <w:bCs/>
                <w:noProof/>
              </w:rPr>
              <w:t>mercredi 7 juillet 2021</w:t>
            </w:r>
            <w:r>
              <w:rPr>
                <w:rFonts w:cs="Arial"/>
                <w:bCs/>
              </w:rPr>
              <w:fldChar w:fldCharType="end"/>
            </w:r>
          </w:p>
          <w:p w14:paraId="06EC661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6165B3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2B58640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8EC0D1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2BFA610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D52AB2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77D9E7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934E8C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DD351A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F2138F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5558D1D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E138D52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8931BB8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302148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E9B407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29B47E3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50571F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CF2156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E2CEAB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1C361CF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1D9A4D4" w14:textId="77777777" w:rsidR="0015688F" w:rsidRDefault="0015688F" w:rsidP="0015688F">
      <w:pPr>
        <w:jc w:val="left"/>
        <w:rPr>
          <w:rFonts w:cs="Arial"/>
          <w:bCs/>
        </w:rPr>
      </w:pPr>
    </w:p>
    <w:p w14:paraId="75953E8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98D390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9D2B0E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2D9F15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E0BE1B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8DEAD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1B106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F59AB8E" w14:textId="44476C63" w:rsidR="0015688F" w:rsidRDefault="00C070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FREDDY</w:t>
      </w:r>
    </w:p>
    <w:p w14:paraId="0E1753D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FF7E5C7" w14:textId="5B50A23B" w:rsidR="0015688F" w:rsidRDefault="00C070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Falca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5436BD2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302CA3F" w14:textId="0696853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704C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0704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2D15A74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2BE56A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B104AE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B160C6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7E7BE9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088610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AFF3B2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8C5F543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C8C6F4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295D9A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9CC08F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3813DD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02DD42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1B2C">
              <w:rPr>
                <w:rFonts w:cs="Arial"/>
                <w:bCs/>
                <w:noProof/>
              </w:rPr>
              <w:t>mercredi 7 juillet 2021</w:t>
            </w:r>
            <w:r>
              <w:rPr>
                <w:rFonts w:cs="Arial"/>
                <w:bCs/>
              </w:rPr>
              <w:fldChar w:fldCharType="end"/>
            </w:r>
          </w:p>
          <w:p w14:paraId="2930590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D3FD0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59F5BD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D9461C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0784BD0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20144B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5B5749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D45F44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FBA4A6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D5EF81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5F46C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2BB07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1C98A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C19CC1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B82EE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8EC40F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841C0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34983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1BFE44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0C19E" w14:textId="77777777" w:rsidR="00D91B2C" w:rsidRDefault="00D91B2C">
      <w:r>
        <w:separator/>
      </w:r>
    </w:p>
  </w:endnote>
  <w:endnote w:type="continuationSeparator" w:id="0">
    <w:p w14:paraId="0A37A8E0" w14:textId="77777777" w:rsidR="00D91B2C" w:rsidRDefault="00D91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17D2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48BA5BDD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6BB55" w14:textId="77777777" w:rsidR="00D91B2C" w:rsidRDefault="00D91B2C">
      <w:r>
        <w:separator/>
      </w:r>
    </w:p>
  </w:footnote>
  <w:footnote w:type="continuationSeparator" w:id="0">
    <w:p w14:paraId="757AAE37" w14:textId="77777777" w:rsidR="00D91B2C" w:rsidRDefault="00D91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BE82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88506F0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B2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0704C"/>
    <w:rsid w:val="00C125AF"/>
    <w:rsid w:val="00C730A3"/>
    <w:rsid w:val="00C765D4"/>
    <w:rsid w:val="00D5661A"/>
    <w:rsid w:val="00D91B2C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710B06"/>
  <w15:chartTrackingRefBased/>
  <w15:docId w15:val="{B6D3666D-B10F-4C99-85A2-AE325060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2021-07-07T06:36:00Z</dcterms:created>
  <dcterms:modified xsi:type="dcterms:W3CDTF">2021-07-07T06:36:00Z</dcterms:modified>
</cp:coreProperties>
</file>