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F0701BD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F8B22FC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CBAC81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70323333" w14:textId="77777777" w:rsidR="00094D34" w:rsidRDefault="00094D3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667B2CD" w14:textId="77777777" w:rsidR="00094D34" w:rsidRDefault="00094D3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51FFE3B" w14:textId="77777777" w:rsidR="00094D34" w:rsidRDefault="00094D3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7C9E5B3" w14:textId="737FAB0E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94D34">
              <w:rPr>
                <w:rFonts w:ascii="Arial" w:hAnsi="Arial"/>
                <w:noProof/>
              </w:rPr>
              <w:t>mardi 6 juillet 2021</w:t>
            </w:r>
            <w:r>
              <w:rPr>
                <w:rFonts w:ascii="Arial" w:hAnsi="Arial"/>
              </w:rPr>
              <w:fldChar w:fldCharType="end"/>
            </w:r>
          </w:p>
          <w:p w14:paraId="477E0128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7FF4268" w14:textId="1C124826" w:rsidR="0015688F" w:rsidRDefault="00FB20E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BORDINARO/</w:t>
            </w:r>
            <w:r w:rsidR="00094D34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RAYSSAC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Jonathan et Julie</w:t>
            </w:r>
          </w:p>
          <w:p w14:paraId="26A378AF" w14:textId="0B5337E2" w:rsidR="0015688F" w:rsidRDefault="00FB20E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D'OCCITANIE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68599070" w14:textId="65F914CB" w:rsidR="0015688F" w:rsidRDefault="00FB20E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4A7F73B0" w14:textId="77777777" w:rsidR="00094D34" w:rsidRDefault="00094D34" w:rsidP="0015688F">
      <w:pPr>
        <w:pStyle w:val="Commentaire"/>
        <w:rPr>
          <w:rFonts w:ascii="Arial" w:hAnsi="Arial"/>
          <w:i/>
          <w:u w:val="single"/>
        </w:rPr>
      </w:pPr>
    </w:p>
    <w:p w14:paraId="2E7C7C98" w14:textId="77777777" w:rsidR="00094D34" w:rsidRDefault="00094D34" w:rsidP="0015688F">
      <w:pPr>
        <w:pStyle w:val="Commentaire"/>
        <w:rPr>
          <w:rFonts w:ascii="Arial" w:hAnsi="Arial"/>
          <w:i/>
          <w:u w:val="single"/>
        </w:rPr>
      </w:pPr>
    </w:p>
    <w:p w14:paraId="2B69930C" w14:textId="77777777" w:rsidR="00094D34" w:rsidRDefault="00094D34" w:rsidP="0015688F">
      <w:pPr>
        <w:pStyle w:val="Commentaire"/>
        <w:rPr>
          <w:rFonts w:ascii="Arial" w:hAnsi="Arial"/>
          <w:i/>
          <w:u w:val="single"/>
        </w:rPr>
      </w:pPr>
    </w:p>
    <w:p w14:paraId="5ADA7C76" w14:textId="78C4A7E2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0AE59BA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5920966" w14:textId="166E2F1E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B20E3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B20E3">
        <w:rPr>
          <w:rFonts w:ascii="Arial" w:hAnsi="Arial"/>
          <w:bCs/>
        </w:rPr>
        <w:t>BORDINARO/</w:t>
      </w:r>
      <w:r w:rsidR="00094D34">
        <w:rPr>
          <w:rFonts w:ascii="Arial" w:hAnsi="Arial"/>
          <w:bCs/>
        </w:rPr>
        <w:t xml:space="preserve"> </w:t>
      </w:r>
      <w:r w:rsidR="00FB20E3">
        <w:rPr>
          <w:rFonts w:ascii="Arial" w:hAnsi="Arial"/>
          <w:bCs/>
        </w:rPr>
        <w:t>RAYSSAC</w:t>
      </w:r>
      <w:r>
        <w:rPr>
          <w:rFonts w:ascii="Arial" w:hAnsi="Arial"/>
          <w:bCs/>
        </w:rPr>
        <w:t xml:space="preserve"> </w:t>
      </w:r>
      <w:r w:rsidR="00FB20E3">
        <w:rPr>
          <w:rFonts w:ascii="Arial" w:hAnsi="Arial"/>
          <w:bCs/>
        </w:rPr>
        <w:t>Jonathan et Julie</w:t>
      </w:r>
    </w:p>
    <w:p w14:paraId="6E7F67D1" w14:textId="77777777" w:rsidR="0015688F" w:rsidRDefault="0015688F" w:rsidP="0015688F">
      <w:pPr>
        <w:pStyle w:val="Commentaire"/>
        <w:rPr>
          <w:rFonts w:ascii="Arial" w:hAnsi="Arial"/>
        </w:rPr>
      </w:pPr>
    </w:p>
    <w:p w14:paraId="28BEADFF" w14:textId="4FC023CB" w:rsidR="0015688F" w:rsidRDefault="00FB20E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14:paraId="3625C6DC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24ABABD" w14:textId="5F6FD90C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B20E3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B20E3">
        <w:rPr>
          <w:rFonts w:ascii="Arial" w:hAnsi="Arial"/>
          <w:bCs/>
        </w:rPr>
        <w:t>BORDINARO/RAYSSAC</w:t>
      </w:r>
      <w:r>
        <w:rPr>
          <w:rFonts w:ascii="Arial" w:hAnsi="Arial"/>
          <w:bCs/>
        </w:rPr>
        <w:t xml:space="preserve"> </w:t>
      </w:r>
      <w:r w:rsidR="00FB20E3">
        <w:rPr>
          <w:rFonts w:ascii="Arial" w:hAnsi="Arial"/>
          <w:bCs/>
        </w:rPr>
        <w:t>Jonathan et Julie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B20E3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B20E3">
        <w:rPr>
          <w:rFonts w:ascii="Arial" w:hAnsi="Arial"/>
          <w:iCs/>
        </w:rPr>
        <w:t>174 176</w:t>
      </w:r>
      <w:r>
        <w:rPr>
          <w:rFonts w:ascii="Arial" w:hAnsi="Arial"/>
          <w:iCs/>
        </w:rPr>
        <w:t xml:space="preserve">, section </w:t>
      </w:r>
      <w:proofErr w:type="spellStart"/>
      <w:r w:rsidR="00FB20E3">
        <w:rPr>
          <w:rFonts w:ascii="Arial" w:hAnsi="Arial"/>
          <w:iCs/>
        </w:rPr>
        <w:t>zl</w:t>
      </w:r>
      <w:proofErr w:type="spellEnd"/>
      <w:r>
        <w:rPr>
          <w:rFonts w:ascii="Arial" w:hAnsi="Arial"/>
          <w:iCs/>
        </w:rPr>
        <w:t>.</w:t>
      </w:r>
    </w:p>
    <w:p w14:paraId="67EAD62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7275D4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C3354D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5849F42C" w14:textId="0533A3A7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B20E3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8292DCD" w14:textId="77777777" w:rsidR="0015688F" w:rsidRDefault="0015688F" w:rsidP="0015688F">
      <w:pPr>
        <w:ind w:left="5670"/>
        <w:rPr>
          <w:rFonts w:cs="Arial"/>
          <w:bCs/>
        </w:rPr>
      </w:pPr>
    </w:p>
    <w:p w14:paraId="4ECEE7F0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2A4D38D" w14:textId="77777777" w:rsidR="00780188" w:rsidRDefault="00780188" w:rsidP="009641BF">
      <w:pPr>
        <w:pStyle w:val="Retraitcorpsdetexte"/>
        <w:ind w:firstLine="702"/>
        <w:jc w:val="both"/>
      </w:pPr>
    </w:p>
    <w:p w14:paraId="3854C19B" w14:textId="77777777" w:rsidR="00780188" w:rsidRDefault="00780188" w:rsidP="009641BF">
      <w:pPr>
        <w:pStyle w:val="Retraitcorpsdetexte"/>
        <w:ind w:firstLine="702"/>
        <w:jc w:val="both"/>
      </w:pPr>
    </w:p>
    <w:p w14:paraId="26943B0A" w14:textId="77777777" w:rsidR="00780188" w:rsidRDefault="00780188" w:rsidP="009641BF">
      <w:pPr>
        <w:pStyle w:val="Retraitcorpsdetexte"/>
        <w:ind w:firstLine="702"/>
        <w:jc w:val="both"/>
      </w:pPr>
    </w:p>
    <w:p w14:paraId="1FA9BF6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E20CB47" w14:textId="77777777" w:rsidR="00224910" w:rsidRDefault="00224910" w:rsidP="00AE2A88">
      <w:pPr>
        <w:ind w:left="5670"/>
      </w:pPr>
    </w:p>
    <w:p w14:paraId="5B233C1B" w14:textId="77777777" w:rsidR="00243875" w:rsidRDefault="00243875" w:rsidP="0015688F"/>
    <w:p w14:paraId="71C5C56D" w14:textId="77777777" w:rsidR="00243875" w:rsidRDefault="00243875" w:rsidP="0015688F"/>
    <w:p w14:paraId="4B33DCD6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1FABC97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3BF2E8B4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C5DD91E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49BA360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75F0E6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4B8F36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65E18F8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2F0D39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0D623D8" w14:textId="77777777" w:rsidR="0015688F" w:rsidRDefault="0015688F" w:rsidP="0015688F">
      <w:pPr>
        <w:jc w:val="left"/>
        <w:rPr>
          <w:rFonts w:cs="Arial"/>
          <w:bCs/>
        </w:rPr>
      </w:pPr>
    </w:p>
    <w:p w14:paraId="622A093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1B10EB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08DC2F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97C703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5E8F41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4E808F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4ACCEE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48B938C" w14:textId="361920AB" w:rsidR="0015688F" w:rsidRDefault="00FB2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BORDINARO/RAYSSAC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 et Julie</w:t>
      </w:r>
    </w:p>
    <w:p w14:paraId="19A82AE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38330AB" w14:textId="06BB0572" w:rsidR="0015688F" w:rsidRDefault="00FB2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3AEEEBE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ADD10AC" w14:textId="007B714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20E3">
        <w:rPr>
          <w:rFonts w:ascii="Arial" w:hAnsi="Arial"/>
          <w:iCs/>
        </w:rPr>
        <w:t>174 176</w:t>
      </w:r>
      <w:r>
        <w:rPr>
          <w:rFonts w:ascii="Arial" w:hAnsi="Arial"/>
          <w:iCs/>
        </w:rPr>
        <w:t xml:space="preserve">, section </w:t>
      </w:r>
      <w:proofErr w:type="spellStart"/>
      <w:r w:rsidR="00FB20E3">
        <w:rPr>
          <w:rFonts w:ascii="Arial" w:hAnsi="Arial"/>
          <w:iCs/>
        </w:rPr>
        <w:t>zl</w:t>
      </w:r>
      <w:proofErr w:type="spellEnd"/>
      <w:r>
        <w:rPr>
          <w:rFonts w:ascii="Arial" w:hAnsi="Arial"/>
          <w:iCs/>
        </w:rPr>
        <w:t>.</w:t>
      </w:r>
    </w:p>
    <w:p w14:paraId="0DD59E2F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72222C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39C09F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4386B3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375957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0F4AFF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60F11C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6D0D918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B2A267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B1239A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539E19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890C46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4CBC67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889804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E0BBED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3A6542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EF6CED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D698E7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58BDB0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15D726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8FBC13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D308AB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A4559C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191167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6175C12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934092A" w14:textId="5E7A6DA5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4D34">
              <w:rPr>
                <w:rFonts w:cs="Arial"/>
                <w:bCs/>
                <w:noProof/>
              </w:rPr>
              <w:t>mardi 6 juillet 2021</w:t>
            </w:r>
            <w:r>
              <w:rPr>
                <w:rFonts w:cs="Arial"/>
                <w:bCs/>
              </w:rPr>
              <w:fldChar w:fldCharType="end"/>
            </w:r>
          </w:p>
          <w:p w14:paraId="4C5055F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0FDD58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4F60AEA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E0D8F8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7948ADD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74423C5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C10CB3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B50C41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47F684C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5D3B6C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5252B03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DEFDBE4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618FC24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B14DC5E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78DBBD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1D78579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236CA50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A043A5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F3FD16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E526C6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A56EA26" w14:textId="77777777" w:rsidR="0015688F" w:rsidRDefault="0015688F" w:rsidP="0015688F">
      <w:pPr>
        <w:jc w:val="left"/>
        <w:rPr>
          <w:rFonts w:cs="Arial"/>
          <w:bCs/>
        </w:rPr>
      </w:pPr>
    </w:p>
    <w:p w14:paraId="2361922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1303CD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29B65D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E9FB40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FCBAF6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4155B0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25246D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97415B2" w14:textId="3EB50DCB" w:rsidR="0015688F" w:rsidRDefault="00FB2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BORDINARO/RAYSSAC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 et Julie</w:t>
      </w:r>
    </w:p>
    <w:p w14:paraId="35712FF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24A22EC" w14:textId="16AE1646" w:rsidR="0015688F" w:rsidRDefault="00FB20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012A8BC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8423008" w14:textId="6547DBA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20E3">
        <w:rPr>
          <w:rFonts w:ascii="Arial" w:hAnsi="Arial"/>
          <w:iCs/>
        </w:rPr>
        <w:t>174 176</w:t>
      </w:r>
      <w:r>
        <w:rPr>
          <w:rFonts w:ascii="Arial" w:hAnsi="Arial"/>
          <w:iCs/>
        </w:rPr>
        <w:t xml:space="preserve">, section </w:t>
      </w:r>
      <w:proofErr w:type="spellStart"/>
      <w:r w:rsidR="00FB20E3">
        <w:rPr>
          <w:rFonts w:ascii="Arial" w:hAnsi="Arial"/>
          <w:iCs/>
        </w:rPr>
        <w:t>zl</w:t>
      </w:r>
      <w:proofErr w:type="spellEnd"/>
      <w:r>
        <w:rPr>
          <w:rFonts w:ascii="Arial" w:hAnsi="Arial"/>
          <w:iCs/>
        </w:rPr>
        <w:t>.</w:t>
      </w:r>
    </w:p>
    <w:p w14:paraId="7E3986B5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FF1D75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BDE518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AE9D7A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802B2A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A8D799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07EF23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7BB829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11F300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483372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8E83B4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037AD4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3009800" w14:textId="54B2B5A4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4D34">
              <w:rPr>
                <w:rFonts w:cs="Arial"/>
                <w:bCs/>
                <w:noProof/>
              </w:rPr>
              <w:t>mardi 6 juillet 2021</w:t>
            </w:r>
            <w:r>
              <w:rPr>
                <w:rFonts w:cs="Arial"/>
                <w:bCs/>
              </w:rPr>
              <w:fldChar w:fldCharType="end"/>
            </w:r>
          </w:p>
          <w:p w14:paraId="58D40BD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9D7411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1EA326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09D7C9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4C112B5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DF7748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93E756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C2A2F7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96B62D5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F8D7C0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1DCC41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D5C214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275F9C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2FC6F0F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93D609A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2AFB8B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4EAE0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777496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6483F8D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1539D" w14:textId="77777777" w:rsidR="00ED0AF6" w:rsidRDefault="00ED0AF6">
      <w:r>
        <w:separator/>
      </w:r>
    </w:p>
  </w:endnote>
  <w:endnote w:type="continuationSeparator" w:id="0">
    <w:p w14:paraId="786D87F7" w14:textId="77777777" w:rsidR="00ED0AF6" w:rsidRDefault="00ED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E946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FFF322B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58AA4" w14:textId="77777777" w:rsidR="00ED0AF6" w:rsidRDefault="00ED0AF6">
      <w:r>
        <w:separator/>
      </w:r>
    </w:p>
  </w:footnote>
  <w:footnote w:type="continuationSeparator" w:id="0">
    <w:p w14:paraId="0E0FCAA1" w14:textId="77777777" w:rsidR="00ED0AF6" w:rsidRDefault="00ED0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E9C82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D66E6EB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AF6"/>
    <w:rsid w:val="000325F5"/>
    <w:rsid w:val="00094D34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D0AF6"/>
    <w:rsid w:val="00F33565"/>
    <w:rsid w:val="00FB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D8C4A4"/>
  <w15:chartTrackingRefBased/>
  <w15:docId w15:val="{AD9462C5-A12F-48FB-A70E-FE55562A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836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2021-07-06T14:32:00Z</cp:lastPrinted>
  <dcterms:created xsi:type="dcterms:W3CDTF">2021-07-06T14:32:00Z</dcterms:created>
  <dcterms:modified xsi:type="dcterms:W3CDTF">2021-07-06T14:33:00Z</dcterms:modified>
</cp:coreProperties>
</file>