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0C995B7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78B80D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5EB4BB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749A55C" w14:textId="77777777" w:rsidR="00E62491" w:rsidRDefault="00E6249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4F6A0F0" w14:textId="77777777" w:rsidR="00E62491" w:rsidRDefault="00E6249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E55331F" w14:textId="77777777" w:rsidR="00E62491" w:rsidRDefault="00E6249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DDB3597" w14:textId="25EC2A25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62491">
              <w:rPr>
                <w:rFonts w:ascii="Arial" w:hAnsi="Arial"/>
                <w:noProof/>
              </w:rPr>
              <w:t>mardi 6 juillet 2021</w:t>
            </w:r>
            <w:r>
              <w:rPr>
                <w:rFonts w:ascii="Arial" w:hAnsi="Arial"/>
              </w:rPr>
              <w:fldChar w:fldCharType="end"/>
            </w:r>
          </w:p>
          <w:p w14:paraId="2DA3A824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A762F16" w14:textId="3D19B669" w:rsidR="0015688F" w:rsidRDefault="000D1E5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BUSSON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14:paraId="22F9602C" w14:textId="23ADAFD2" w:rsidR="0015688F" w:rsidRDefault="000D1E5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PEDEBOLE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3EB3127" w14:textId="1FD3964C" w:rsidR="0015688F" w:rsidRDefault="000D1E5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4C2E3800" w14:textId="77777777" w:rsidR="00E62491" w:rsidRDefault="00E62491" w:rsidP="0015688F">
      <w:pPr>
        <w:pStyle w:val="Commentaire"/>
        <w:rPr>
          <w:rFonts w:ascii="Arial" w:hAnsi="Arial"/>
          <w:i/>
          <w:u w:val="single"/>
        </w:rPr>
      </w:pPr>
    </w:p>
    <w:p w14:paraId="0CCCEC82" w14:textId="77777777" w:rsidR="00E62491" w:rsidRDefault="00E62491" w:rsidP="0015688F">
      <w:pPr>
        <w:pStyle w:val="Commentaire"/>
        <w:rPr>
          <w:rFonts w:ascii="Arial" w:hAnsi="Arial"/>
          <w:i/>
          <w:u w:val="single"/>
        </w:rPr>
      </w:pPr>
    </w:p>
    <w:p w14:paraId="28018ABD" w14:textId="77777777" w:rsidR="00E62491" w:rsidRDefault="00E62491" w:rsidP="0015688F">
      <w:pPr>
        <w:pStyle w:val="Commentaire"/>
        <w:rPr>
          <w:rFonts w:ascii="Arial" w:hAnsi="Arial"/>
          <w:i/>
          <w:u w:val="single"/>
        </w:rPr>
      </w:pPr>
    </w:p>
    <w:p w14:paraId="50813A36" w14:textId="2C99EC0D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08A31452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34F3F8A" w14:textId="2E5D58F4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1E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1E5A">
        <w:rPr>
          <w:rFonts w:ascii="Arial" w:hAnsi="Arial"/>
          <w:bCs/>
        </w:rPr>
        <w:t>BUSSON</w:t>
      </w:r>
      <w:r>
        <w:rPr>
          <w:rFonts w:ascii="Arial" w:hAnsi="Arial"/>
          <w:bCs/>
        </w:rPr>
        <w:t xml:space="preserve"> </w:t>
      </w:r>
      <w:r w:rsidR="000D1E5A">
        <w:rPr>
          <w:rFonts w:ascii="Arial" w:hAnsi="Arial"/>
          <w:bCs/>
        </w:rPr>
        <w:t>LUC</w:t>
      </w:r>
    </w:p>
    <w:p w14:paraId="4245825A" w14:textId="77777777" w:rsidR="0015688F" w:rsidRDefault="0015688F" w:rsidP="0015688F">
      <w:pPr>
        <w:pStyle w:val="Commentaire"/>
        <w:rPr>
          <w:rFonts w:ascii="Arial" w:hAnsi="Arial"/>
        </w:rPr>
      </w:pPr>
    </w:p>
    <w:p w14:paraId="7FA67BDA" w14:textId="4AA95F03" w:rsidR="0015688F" w:rsidRDefault="000D1E5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30EA4D2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279E03C5" w14:textId="3F8862DA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1E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1E5A">
        <w:rPr>
          <w:rFonts w:ascii="Arial" w:hAnsi="Arial"/>
          <w:bCs/>
        </w:rPr>
        <w:t>BUSSON</w:t>
      </w:r>
      <w:r>
        <w:rPr>
          <w:rFonts w:ascii="Arial" w:hAnsi="Arial"/>
          <w:bCs/>
        </w:rPr>
        <w:t xml:space="preserve"> </w:t>
      </w:r>
      <w:r w:rsidR="000D1E5A">
        <w:rPr>
          <w:rFonts w:ascii="Arial" w:hAnsi="Arial"/>
          <w:bCs/>
        </w:rPr>
        <w:t>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1E5A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1E5A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0D1E5A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14:paraId="74035E0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03C0F7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B2ADE2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698D99B" w14:textId="6B126178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1E5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0E0D093" w14:textId="77777777" w:rsidR="0015688F" w:rsidRDefault="0015688F" w:rsidP="0015688F">
      <w:pPr>
        <w:ind w:left="5670"/>
        <w:rPr>
          <w:rFonts w:cs="Arial"/>
          <w:bCs/>
        </w:rPr>
      </w:pPr>
    </w:p>
    <w:p w14:paraId="4BAE52E5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9AEFD92" w14:textId="77777777" w:rsidR="00780188" w:rsidRDefault="00780188" w:rsidP="009641BF">
      <w:pPr>
        <w:pStyle w:val="Retraitcorpsdetexte"/>
        <w:ind w:firstLine="702"/>
        <w:jc w:val="both"/>
      </w:pPr>
    </w:p>
    <w:p w14:paraId="4942C24C" w14:textId="77777777" w:rsidR="00780188" w:rsidRDefault="00780188" w:rsidP="009641BF">
      <w:pPr>
        <w:pStyle w:val="Retraitcorpsdetexte"/>
        <w:ind w:firstLine="702"/>
        <w:jc w:val="both"/>
      </w:pPr>
    </w:p>
    <w:p w14:paraId="2124CBFB" w14:textId="77777777" w:rsidR="00780188" w:rsidRDefault="00780188" w:rsidP="009641BF">
      <w:pPr>
        <w:pStyle w:val="Retraitcorpsdetexte"/>
        <w:ind w:firstLine="702"/>
        <w:jc w:val="both"/>
      </w:pPr>
    </w:p>
    <w:p w14:paraId="1BB22504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C42D336" w14:textId="77777777" w:rsidR="00224910" w:rsidRDefault="00224910" w:rsidP="00AE2A88">
      <w:pPr>
        <w:ind w:left="5670"/>
      </w:pPr>
    </w:p>
    <w:p w14:paraId="4AAD8067" w14:textId="77777777" w:rsidR="00243875" w:rsidRDefault="00243875" w:rsidP="0015688F"/>
    <w:p w14:paraId="7D23DBB0" w14:textId="77777777" w:rsidR="00243875" w:rsidRDefault="00243875" w:rsidP="0015688F"/>
    <w:p w14:paraId="63AFDAD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C6B0CCB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FD487F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1D6CBC5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EC51448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854208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E6FC9D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19EC97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3A3D95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76FCCAA" w14:textId="77777777" w:rsidR="0015688F" w:rsidRDefault="0015688F" w:rsidP="0015688F">
      <w:pPr>
        <w:jc w:val="left"/>
        <w:rPr>
          <w:rFonts w:cs="Arial"/>
          <w:bCs/>
        </w:rPr>
      </w:pPr>
    </w:p>
    <w:p w14:paraId="770B84B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FEFADC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8EAC62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1C14A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F5E37D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C90150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E82BD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8ADA8C1" w14:textId="38779B08" w:rsidR="0015688F" w:rsidRDefault="000D1E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BUSSON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14:paraId="292FBD5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77EB806" w14:textId="621A6790" w:rsidR="0015688F" w:rsidRDefault="000D1E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Pièce sous Ville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436691B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0F1545A" w14:textId="74C8F7F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1E5A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0D1E5A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14:paraId="553DDAF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106CAA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C99C2C9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1D2697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025E3C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89F735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819106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DA190F1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497D91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06F7F9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07E03C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D6450F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C832C3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43DFA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9E88AF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92842D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99A19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8D8725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2A69F8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D432C3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505793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08882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85C111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087FC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41B3989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37AE575" w14:textId="31CABFF5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2491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3CC1852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71F211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04507A2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6342A5FF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EE700CE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F16982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0D80EA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BB6C12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D1D06FA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B502E7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A424B82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C57B1E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E12DB9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210BCC0F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47E828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9A7F5B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4622CA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557610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4320E0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F50FD2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CA01298" w14:textId="77777777" w:rsidR="0015688F" w:rsidRDefault="0015688F" w:rsidP="0015688F">
      <w:pPr>
        <w:jc w:val="left"/>
        <w:rPr>
          <w:rFonts w:cs="Arial"/>
          <w:bCs/>
        </w:rPr>
      </w:pPr>
    </w:p>
    <w:p w14:paraId="03F645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9D2829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BE9082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5EB124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628A0D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FAED50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12F82F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6BF859C" w14:textId="72470E18" w:rsidR="0015688F" w:rsidRDefault="000D1E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BUSSON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</w:t>
      </w:r>
    </w:p>
    <w:p w14:paraId="6C7589A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42E157E" w14:textId="489D97E3" w:rsidR="0015688F" w:rsidRDefault="000D1E5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Pièce sous Ville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26FB768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7FF580A" w14:textId="7123E27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1E5A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0D1E5A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14:paraId="39E12B2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E4282B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89D7BC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CA1435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1A19BE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FE7B0D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677BE2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70ADE89E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AC607C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A2526A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E48818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E9ED0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DB15C8B" w14:textId="473413F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2491">
              <w:rPr>
                <w:rFonts w:cs="Arial"/>
                <w:bCs/>
                <w:noProof/>
              </w:rPr>
              <w:t>mardi 6 juillet 2021</w:t>
            </w:r>
            <w:r>
              <w:rPr>
                <w:rFonts w:cs="Arial"/>
                <w:bCs/>
              </w:rPr>
              <w:fldChar w:fldCharType="end"/>
            </w:r>
          </w:p>
          <w:p w14:paraId="18383A7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0284F6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57C2B7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79D564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A035236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C759D7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7277CE9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0EFA87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51EFBC7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AC1E1B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AFE290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379378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5325A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D8770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75BD91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9A4C12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09358E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FC5637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284A644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83C69" w14:textId="77777777" w:rsidR="00543BF4" w:rsidRDefault="00543BF4">
      <w:r>
        <w:separator/>
      </w:r>
    </w:p>
  </w:endnote>
  <w:endnote w:type="continuationSeparator" w:id="0">
    <w:p w14:paraId="3F7218CC" w14:textId="77777777" w:rsidR="00543BF4" w:rsidRDefault="0054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9E6F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438EE4F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7A914" w14:textId="77777777" w:rsidR="00543BF4" w:rsidRDefault="00543BF4">
      <w:r>
        <w:separator/>
      </w:r>
    </w:p>
  </w:footnote>
  <w:footnote w:type="continuationSeparator" w:id="0">
    <w:p w14:paraId="551A4368" w14:textId="77777777" w:rsidR="00543BF4" w:rsidRDefault="00543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51F8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8283944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BF4"/>
    <w:rsid w:val="000325F5"/>
    <w:rsid w:val="000D1E5A"/>
    <w:rsid w:val="00110A76"/>
    <w:rsid w:val="0015688F"/>
    <w:rsid w:val="00224910"/>
    <w:rsid w:val="00243875"/>
    <w:rsid w:val="00280E8D"/>
    <w:rsid w:val="00330661"/>
    <w:rsid w:val="00336732"/>
    <w:rsid w:val="00361FA1"/>
    <w:rsid w:val="00543BF4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62491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78F9A5"/>
  <w15:chartTrackingRefBased/>
  <w15:docId w15:val="{D3731B5C-302D-474F-B53A-DF99EE15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2021-07-06T13:16:00Z</cp:lastPrinted>
  <dcterms:created xsi:type="dcterms:W3CDTF">2021-07-06T13:16:00Z</dcterms:created>
  <dcterms:modified xsi:type="dcterms:W3CDTF">2021-07-06T13:18:00Z</dcterms:modified>
</cp:coreProperties>
</file>